
<file path=[Content_Types].xml><?xml version="1.0" encoding="utf-8"?>
<Types xmlns="http://schemas.openxmlformats.org/package/2006/content-types">
  <Default Extension="dib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CAF07" w14:textId="77777777" w:rsidR="002923A2" w:rsidRDefault="00203387">
      <w:pPr>
        <w:spacing w:before="0" w:after="0" w:line="240" w:lineRule="auto"/>
        <w:rPr>
          <w:rFonts w:ascii="Meiryo UI" w:hAnsi="Meiryo UI"/>
          <w:noProof/>
        </w:rPr>
      </w:pPr>
      <w:r>
        <w:rPr>
          <w:noProof/>
        </w:rPr>
        <w:drawing>
          <wp:anchor distT="0" distB="0" distL="114300" distR="114300" simplePos="0" relativeHeight="251798528" behindDoc="1" locked="0" layoutInCell="1" allowOverlap="1" wp14:anchorId="6E768D25" wp14:editId="5511BE0D">
            <wp:simplePos x="0" y="0"/>
            <wp:positionH relativeFrom="column">
              <wp:posOffset>-1213978</wp:posOffset>
            </wp:positionH>
            <wp:positionV relativeFrom="paragraph">
              <wp:posOffset>8706485</wp:posOffset>
            </wp:positionV>
            <wp:extent cx="2518012" cy="590501"/>
            <wp:effectExtent l="0" t="0" r="0" b="635"/>
            <wp:wrapNone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ASAHI LOGO__.dib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012" cy="590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3E7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B4CB12" wp14:editId="46DF3CEB">
                <wp:simplePos x="0" y="0"/>
                <wp:positionH relativeFrom="column">
                  <wp:posOffset>-2190115</wp:posOffset>
                </wp:positionH>
                <wp:positionV relativeFrom="paragraph">
                  <wp:posOffset>1990639</wp:posOffset>
                </wp:positionV>
                <wp:extent cx="4688958" cy="1828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895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ECB0E1" w14:textId="77777777" w:rsidR="00976ABD" w:rsidRPr="00017E10" w:rsidRDefault="00976ABD" w:rsidP="00976ABD">
                            <w:pPr>
                              <w:jc w:val="center"/>
                              <w:rPr>
                                <w:rFonts w:ascii="Arial" w:hAnsi="Arial" w:cs="Arial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E10">
                              <w:rPr>
                                <w:rFonts w:ascii="Arial" w:hAnsi="Arial" w:cs="Arial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Easy to use with new</w:t>
                            </w:r>
                            <w:r w:rsidRPr="00017E10">
                              <w:rPr>
                                <w:rFonts w:ascii="Arial" w:hAnsi="Arial" w:cs="Arial" w:hint="eastAsia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17E10">
                              <w:rPr>
                                <w:rFonts w:ascii="Arial" w:hAnsi="Arial" w:cs="Arial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Touch Panel</w:t>
                            </w:r>
                          </w:p>
                          <w:p w14:paraId="6A4A6E9E" w14:textId="77777777" w:rsidR="00976ABD" w:rsidRPr="00017E10" w:rsidRDefault="00976ABD" w:rsidP="00976ABD">
                            <w:pPr>
                              <w:jc w:val="center"/>
                              <w:rPr>
                                <w:rFonts w:ascii="Arial" w:hAnsi="Arial" w:cs="Arial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E10">
                              <w:rPr>
                                <w:rFonts w:ascii="Arial" w:hAnsi="Arial" w:cs="Arial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240pcs/min Capacity with</w:t>
                            </w:r>
                          </w:p>
                          <w:p w14:paraId="44829D28" w14:textId="77777777" w:rsidR="00041BDD" w:rsidRPr="00017E10" w:rsidRDefault="00976ABD" w:rsidP="00976AB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noProof/>
                                <w:color w:val="4A7B29" w:themeColor="accent2" w:themeShade="BF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7E10">
                              <w:rPr>
                                <w:rFonts w:ascii="Arial" w:hAnsi="Arial" w:cs="Arial"/>
                                <w:color w:val="4A7B29" w:themeColor="accent2" w:themeShade="BF"/>
                                <w:sz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Rotary Mechanism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01B8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-172.45pt;margin-top:156.75pt;width:369.2pt;height:2in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" filled="f" stroked="f">
                <v:textbox style="mso-fit-shape-to-text:t" inset="5.85pt,.7pt,5.85pt,.7pt">
                  <w:txbxContent>
                    <w:p w:rsidR="00976ABD" w:rsidRPr="00017E10" w:rsidRDefault="00976ABD" w:rsidP="00976ABD">
                      <w:pPr>
                        <w:jc w:val="center"/>
                        <w:rPr>
                          <w:rFonts w:ascii="Arial" w:hAnsi="Arial" w:cs="Arial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E10">
                        <w:rPr>
                          <w:rFonts w:ascii="Arial" w:hAnsi="Arial" w:cs="Arial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Easy to use with new</w:t>
                      </w:r>
                      <w:r w:rsidRPr="00017E10">
                        <w:rPr>
                          <w:rFonts w:ascii="Arial" w:hAnsi="Arial" w:cs="Arial" w:hint="eastAsia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17E10">
                        <w:rPr>
                          <w:rFonts w:ascii="Arial" w:hAnsi="Arial" w:cs="Arial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Touch Panel</w:t>
                      </w:r>
                    </w:p>
                    <w:p w:rsidR="00976ABD" w:rsidRPr="00017E10" w:rsidRDefault="00976ABD" w:rsidP="00976ABD">
                      <w:pPr>
                        <w:jc w:val="center"/>
                        <w:rPr>
                          <w:rFonts w:ascii="Arial" w:hAnsi="Arial" w:cs="Arial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E10">
                        <w:rPr>
                          <w:rFonts w:ascii="Arial" w:hAnsi="Arial" w:cs="Arial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240pcs/min Capacity with</w:t>
                      </w:r>
                    </w:p>
                    <w:p w:rsidR="00041BDD" w:rsidRPr="00017E10" w:rsidRDefault="00976ABD" w:rsidP="00976ABD">
                      <w:pPr>
                        <w:jc w:val="center"/>
                        <w:rPr>
                          <w:rFonts w:ascii="Arial" w:hAnsi="Arial" w:cs="Arial"/>
                          <w:i/>
                          <w:noProof/>
                          <w:color w:val="4A7B29" w:themeColor="accent2" w:themeShade="BF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7E10">
                        <w:rPr>
                          <w:rFonts w:ascii="Arial" w:hAnsi="Arial" w:cs="Arial"/>
                          <w:color w:val="4A7B29" w:themeColor="accent2" w:themeShade="BF"/>
                          <w:sz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Rotary Mechanism</w:t>
                      </w:r>
                    </w:p>
                  </w:txbxContent>
                </v:textbox>
              </v:shape>
            </w:pict>
          </mc:Fallback>
        </mc:AlternateContent>
      </w:r>
      <w:r w:rsidR="00B053E7">
        <w:rPr>
          <w:rFonts w:ascii="Meiryo UI" w:hAnsi="Meiryo UI"/>
          <w:noProof/>
        </w:rPr>
        <w:drawing>
          <wp:anchor distT="0" distB="0" distL="114300" distR="114300" simplePos="0" relativeHeight="251713536" behindDoc="0" locked="0" layoutInCell="1" allowOverlap="1" wp14:anchorId="7D30D2DE" wp14:editId="55168423">
            <wp:simplePos x="0" y="0"/>
            <wp:positionH relativeFrom="column">
              <wp:posOffset>-2615565</wp:posOffset>
            </wp:positionH>
            <wp:positionV relativeFrom="paragraph">
              <wp:posOffset>3069135</wp:posOffset>
            </wp:positionV>
            <wp:extent cx="4968815" cy="3709358"/>
            <wp:effectExtent l="0" t="0" r="0" b="120015"/>
            <wp:wrapNone/>
            <wp:docPr id="14" name="図表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3E7"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5BD8055C" wp14:editId="095281AD">
                <wp:simplePos x="0" y="0"/>
                <wp:positionH relativeFrom="column">
                  <wp:posOffset>-1262404</wp:posOffset>
                </wp:positionH>
                <wp:positionV relativeFrom="paragraph">
                  <wp:posOffset>6944906</wp:posOffset>
                </wp:positionV>
                <wp:extent cx="3086539" cy="1628787"/>
                <wp:effectExtent l="0" t="0" r="0" b="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539" cy="1628787"/>
                          <a:chOff x="0" y="0"/>
                          <a:chExt cx="3086539" cy="1628787"/>
                        </a:xfrm>
                      </wpg:grpSpPr>
                      <wps:wsp>
                        <wps:cNvPr id="690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229" y="172336"/>
                            <a:ext cx="2861310" cy="12465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txbx>
                          <w:txbxContent>
                            <w:p w14:paraId="196E2032" w14:textId="77777777" w:rsidR="0070183E" w:rsidRPr="004B3D0C" w:rsidRDefault="0070183E" w:rsidP="0070183E">
                              <w:pPr>
                                <w:pBdr>
                                  <w:left w:val="single" w:sz="12" w:space="9" w:color="99CB38" w:themeColor="accent1"/>
                                </w:pBdr>
                                <w:spacing w:after="0"/>
                                <w:rPr>
                                  <w:rFonts w:ascii="Verdana" w:eastAsia="ＭＳ ゴシック" w:hAnsi="Verdana"/>
                                  <w:b/>
                                  <w:i/>
                                  <w:iCs/>
                                  <w:color w:val="729928" w:themeColor="accent1" w:themeShade="BF"/>
                                  <w:sz w:val="21"/>
                                  <w:szCs w:val="24"/>
                                </w:rPr>
                              </w:pPr>
                              <w:r w:rsidRPr="004B3D0C">
                                <w:rPr>
                                  <w:rFonts w:ascii="Verdana" w:eastAsia="ＭＳ ゴシック" w:hAnsi="Verdana"/>
                                  <w:b/>
                                  <w:i/>
                                  <w:iCs/>
                                  <w:color w:val="729928" w:themeColor="accent1" w:themeShade="BF"/>
                                  <w:sz w:val="21"/>
                                  <w:szCs w:val="24"/>
                                </w:rPr>
                                <w:t>For the following items</w:t>
                              </w:r>
                            </w:p>
                            <w:p w14:paraId="30D5CC2C" w14:textId="77777777" w:rsidR="0070183E" w:rsidRPr="004B3D0C" w:rsidRDefault="00B55889" w:rsidP="0070183E">
                              <w:pPr>
                                <w:pStyle w:val="af8"/>
                                <w:numPr>
                                  <w:ilvl w:val="0"/>
                                  <w:numId w:val="6"/>
                                </w:numPr>
                                <w:pBdr>
                                  <w:left w:val="single" w:sz="12" w:space="9" w:color="99CB38" w:themeColor="accent1"/>
                                </w:pBdr>
                                <w:spacing w:before="120" w:after="0" w:line="264" w:lineRule="auto"/>
                                <w:rPr>
                                  <w:rFonts w:ascii="Verdana" w:eastAsia="ＭＳ ゴシック" w:hAnsi="Verdana"/>
                                  <w:b/>
                                  <w:sz w:val="20"/>
                                </w:rPr>
                              </w:pPr>
                              <w:r w:rsidRPr="004B3D0C"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Collector’s cards/Novelty card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s</w:t>
                              </w:r>
                              <w:r w:rsidR="0070183E" w:rsidRPr="004B3D0C">
                                <w:rPr>
                                  <w:rFonts w:ascii="Verdana" w:eastAsia="ＭＳ ゴシック" w:hAnsi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15067BB2" w14:textId="77777777" w:rsidR="0070183E" w:rsidRPr="00B55889" w:rsidRDefault="00B55889" w:rsidP="00B55889">
                              <w:pPr>
                                <w:pStyle w:val="af8"/>
                                <w:numPr>
                                  <w:ilvl w:val="0"/>
                                  <w:numId w:val="6"/>
                                </w:numPr>
                                <w:pBdr>
                                  <w:left w:val="single" w:sz="12" w:space="9" w:color="99CB38" w:themeColor="accent1"/>
                                </w:pBdr>
                                <w:spacing w:before="120" w:after="0" w:line="264" w:lineRule="auto"/>
                                <w:rPr>
                                  <w:rFonts w:ascii="Verdana" w:eastAsia="ＭＳ ゴシック" w:hAnsi="Verdana"/>
                                  <w:b/>
                                  <w:sz w:val="20"/>
                                </w:rPr>
                              </w:pPr>
                              <w:r w:rsidRPr="004B3D0C"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Promotional stickers</w:t>
                              </w:r>
                            </w:p>
                            <w:p w14:paraId="34C4089F" w14:textId="77777777" w:rsidR="0070183E" w:rsidRPr="004B3D0C" w:rsidRDefault="00B55889" w:rsidP="0070183E">
                              <w:pPr>
                                <w:pStyle w:val="af8"/>
                                <w:numPr>
                                  <w:ilvl w:val="0"/>
                                  <w:numId w:val="6"/>
                                </w:numPr>
                                <w:pBdr>
                                  <w:left w:val="single" w:sz="12" w:space="9" w:color="99CB38" w:themeColor="accent1"/>
                                </w:pBdr>
                                <w:spacing w:before="120" w:after="0" w:line="264" w:lineRule="auto"/>
                                <w:rPr>
                                  <w:rFonts w:ascii="Verdana" w:eastAsia="ＭＳ ゴシック" w:hAnsi="Verdana"/>
                                  <w:b/>
                                  <w:sz w:val="20"/>
                                </w:rPr>
                              </w:pPr>
                              <w:r w:rsidRPr="004B3D0C"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 xml:space="preserve">’AGELESS’ cards </w:t>
                              </w:r>
                            </w:p>
                            <w:p w14:paraId="5F8B9500" w14:textId="77777777" w:rsidR="0070183E" w:rsidRPr="004B3D0C" w:rsidRDefault="00B55889" w:rsidP="00B55889">
                              <w:pPr>
                                <w:pStyle w:val="af8"/>
                                <w:numPr>
                                  <w:ilvl w:val="0"/>
                                  <w:numId w:val="6"/>
                                </w:numPr>
                                <w:pBdr>
                                  <w:left w:val="single" w:sz="12" w:space="9" w:color="99CB38" w:themeColor="accent1"/>
                                </w:pBdr>
                                <w:spacing w:before="120" w:after="0" w:line="264" w:lineRule="auto"/>
                                <w:rPr>
                                  <w:rFonts w:ascii="Verdana" w:eastAsia="ＭＳ ゴシック" w:hAnsi="Verdana"/>
                                  <w:b/>
                                  <w:sz w:val="20"/>
                                </w:rPr>
                              </w:pPr>
                              <w:r w:rsidRPr="004B3D0C">
                                <w:rPr>
                                  <w:rFonts w:ascii="Verdana" w:hAnsi="Verdana"/>
                                  <w:b/>
                                  <w:sz w:val="20"/>
                                </w:rPr>
                                <w:t>Desiccant sheet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" name="減算記号 16"/>
                        <wps:cNvSpPr/>
                        <wps:spPr>
                          <a:xfrm rot="16200000">
                            <a:off x="-641464" y="641464"/>
                            <a:ext cx="1628787" cy="345859"/>
                          </a:xfrm>
                          <a:prstGeom prst="mathMinus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5" o:spid="_x0000_s1027" style="position:absolute;margin-left:-99.4pt;margin-top:546.85pt;width:243.05pt;height:128.25pt;z-index:251780096" coordsize="30865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">
                <v:shape id="_x0000_s1028" type="#_x0000_t202" style="position:absolute;left:2252;top:1723;width:28613;height:1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qG8AA&#10;AADcAAAADwAAAGRycy9kb3ducmV2LnhtbERPPWvDMBDdC/0P4grdajmFhtaNYkzSQoYsTd39sC6W&#10;iXUy1jV2/n00BDI+3veqnH2vzjTGLrCBRZaDIm6C7bg1UP9+v7yDioJssQ9MBi4UoVw/PqywsGHi&#10;HzofpFUphGOBBpzIUGgdG0ceYxYG4sQdw+hREhxbbUecUrjv9WueL7XHjlODw4E2jprT4d8bELHV&#10;4lJ/+bj7m/fbyeXNG9bGPD/N1ScooVnu4pt7Zw0sP9L8dCYdAb2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TqG8AAAADcAAAADwAAAAAAAAAAAAAAAACYAgAAZHJzL2Rvd25y&#10;ZXYueG1sUEsFBgAAAAAEAAQA9QAAAIUDAAAAAA==&#10;" filled="f" stroked="f">
                  <v:textbox style="mso-fit-shape-to-text:t">
                    <w:txbxContent>
                      <w:p w:rsidR="0070183E" w:rsidRPr="004B3D0C" w:rsidRDefault="0070183E" w:rsidP="0070183E">
                        <w:pPr>
                          <w:pBdr>
                            <w:left w:val="single" w:sz="12" w:space="9" w:color="99CB38" w:themeColor="accent1"/>
                          </w:pBdr>
                          <w:spacing w:after="0"/>
                          <w:rPr>
                            <w:rFonts w:ascii="Verdana" w:eastAsia="ＭＳ ゴシック" w:hAnsi="Verdana"/>
                            <w:b/>
                            <w:i/>
                            <w:iCs/>
                            <w:color w:val="729928" w:themeColor="accent1" w:themeShade="BF"/>
                            <w:sz w:val="21"/>
                            <w:szCs w:val="24"/>
                          </w:rPr>
                        </w:pPr>
                        <w:r w:rsidRPr="004B3D0C">
                          <w:rPr>
                            <w:rFonts w:ascii="Verdana" w:eastAsia="ＭＳ ゴシック" w:hAnsi="Verdana"/>
                            <w:b/>
                            <w:i/>
                            <w:iCs/>
                            <w:color w:val="729928" w:themeColor="accent1" w:themeShade="BF"/>
                            <w:sz w:val="21"/>
                            <w:szCs w:val="24"/>
                          </w:rPr>
                          <w:t>For the following items</w:t>
                        </w:r>
                      </w:p>
                      <w:p w:rsidR="0070183E" w:rsidRPr="004B3D0C" w:rsidRDefault="00B55889" w:rsidP="0070183E">
                        <w:pPr>
                          <w:pStyle w:val="af8"/>
                          <w:numPr>
                            <w:ilvl w:val="0"/>
                            <w:numId w:val="6"/>
                          </w:numPr>
                          <w:pBdr>
                            <w:left w:val="single" w:sz="12" w:space="9" w:color="99CB38" w:themeColor="accent1"/>
                          </w:pBdr>
                          <w:spacing w:before="120" w:after="0" w:line="264" w:lineRule="auto"/>
                          <w:rPr>
                            <w:rFonts w:ascii="Verdana" w:eastAsia="ＭＳ ゴシック" w:hAnsi="Verdana"/>
                            <w:b/>
                            <w:sz w:val="20"/>
                          </w:rPr>
                        </w:pPr>
                        <w:r w:rsidRPr="004B3D0C">
                          <w:rPr>
                            <w:rFonts w:ascii="Verdana" w:hAnsi="Verdana"/>
                            <w:b/>
                            <w:sz w:val="20"/>
                          </w:rPr>
                          <w:t>Collector’s cards/Novelty card</w:t>
                        </w:r>
                        <w:r>
                          <w:rPr>
                            <w:rFonts w:ascii="Verdana" w:hAnsi="Verdana"/>
                            <w:b/>
                            <w:sz w:val="20"/>
                          </w:rPr>
                          <w:t>s</w:t>
                        </w:r>
                        <w:r w:rsidR="0070183E" w:rsidRPr="004B3D0C">
                          <w:rPr>
                            <w:rFonts w:ascii="Verdana" w:eastAsia="ＭＳ ゴシック" w:hAnsi="Verdana"/>
                            <w:b/>
                            <w:sz w:val="20"/>
                          </w:rPr>
                          <w:t xml:space="preserve"> </w:t>
                        </w:r>
                      </w:p>
                      <w:p w:rsidR="0070183E" w:rsidRPr="00B55889" w:rsidRDefault="00B55889" w:rsidP="00B55889">
                        <w:pPr>
                          <w:pStyle w:val="af8"/>
                          <w:numPr>
                            <w:ilvl w:val="0"/>
                            <w:numId w:val="6"/>
                          </w:numPr>
                          <w:pBdr>
                            <w:left w:val="single" w:sz="12" w:space="9" w:color="99CB38" w:themeColor="accent1"/>
                          </w:pBdr>
                          <w:spacing w:before="120" w:after="0" w:line="264" w:lineRule="auto"/>
                          <w:rPr>
                            <w:rFonts w:ascii="Verdana" w:eastAsia="ＭＳ ゴシック" w:hAnsi="Verdana"/>
                            <w:b/>
                            <w:sz w:val="20"/>
                          </w:rPr>
                        </w:pPr>
                        <w:r w:rsidRPr="004B3D0C">
                          <w:rPr>
                            <w:rFonts w:ascii="Verdana" w:hAnsi="Verdana"/>
                            <w:b/>
                            <w:sz w:val="20"/>
                          </w:rPr>
                          <w:t>Promotional stickers</w:t>
                        </w:r>
                      </w:p>
                      <w:p w:rsidR="0070183E" w:rsidRPr="004B3D0C" w:rsidRDefault="00B55889" w:rsidP="0070183E">
                        <w:pPr>
                          <w:pStyle w:val="af8"/>
                          <w:numPr>
                            <w:ilvl w:val="0"/>
                            <w:numId w:val="6"/>
                          </w:numPr>
                          <w:pBdr>
                            <w:left w:val="single" w:sz="12" w:space="9" w:color="99CB38" w:themeColor="accent1"/>
                          </w:pBdr>
                          <w:spacing w:before="120" w:after="0" w:line="264" w:lineRule="auto"/>
                          <w:rPr>
                            <w:rFonts w:ascii="Verdana" w:eastAsia="ＭＳ ゴシック" w:hAnsi="Verdana"/>
                            <w:b/>
                            <w:sz w:val="20"/>
                          </w:rPr>
                        </w:pPr>
                        <w:r w:rsidRPr="004B3D0C">
                          <w:rPr>
                            <w:rFonts w:ascii="Verdana" w:hAnsi="Verdana"/>
                            <w:b/>
                            <w:sz w:val="20"/>
                          </w:rPr>
                          <w:t xml:space="preserve">’AGELESS’ cards </w:t>
                        </w:r>
                      </w:p>
                      <w:p w:rsidR="0070183E" w:rsidRPr="004B3D0C" w:rsidRDefault="00B55889" w:rsidP="00B55889">
                        <w:pPr>
                          <w:pStyle w:val="af8"/>
                          <w:numPr>
                            <w:ilvl w:val="0"/>
                            <w:numId w:val="6"/>
                          </w:numPr>
                          <w:pBdr>
                            <w:left w:val="single" w:sz="12" w:space="9" w:color="99CB38" w:themeColor="accent1"/>
                          </w:pBdr>
                          <w:spacing w:before="120" w:after="0" w:line="264" w:lineRule="auto"/>
                          <w:rPr>
                            <w:rFonts w:ascii="Verdana" w:eastAsia="ＭＳ ゴシック" w:hAnsi="Verdana"/>
                            <w:b/>
                            <w:sz w:val="20"/>
                          </w:rPr>
                        </w:pPr>
                        <w:r w:rsidRPr="004B3D0C">
                          <w:rPr>
                            <w:rFonts w:ascii="Verdana" w:hAnsi="Verdana"/>
                            <w:b/>
                            <w:sz w:val="20"/>
                          </w:rPr>
                          <w:t>Desiccant sheet</w:t>
                        </w:r>
                      </w:p>
                    </w:txbxContent>
                  </v:textbox>
                </v:shape>
                <v:shape id="減算記号 16" o:spid="_x0000_s1029" style="position:absolute;left:-6415;top:6415;width:16287;height:3458;rotation:-90;visibility:visible;mso-wrap-style:square;v-text-anchor:middle" coordsize="1628787,345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VIkMIA&#10;AADbAAAADwAAAGRycy9kb3ducmV2LnhtbERPTWsCMRC9F/wPYYReimatILI1igiW4s1VaY/jZrpZ&#10;3EzWJHW3/fWNUOhtHu9zFqveNuJGPtSOFUzGGQji0umaKwXHw3Y0BxEissbGMSn4pgCr5eBhgbl2&#10;He/pVsRKpBAOOSowMba5lKE0ZDGMXUucuE/nLcYEfSW1xy6F20Y+Z9lMWqw5NRhsaWOovBRfVsG7&#10;ORdP2595N613r+z16fpB651Sj8N+/QIiUh//xX/uN53mz+D+Szp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UiQwgAAANsAAAAPAAAAAAAAAAAAAAAAAJgCAABkcnMvZG93&#10;bnJldi54bWxQSwUGAAAAAAQABAD1AAAAhwMAAAAA&#10;" path="m215896,132256r1196995,l1412891,213603r-1196995,l215896,132256xe" fillcolor="#99cb38 [3204]" strokecolor="#4c661a [1604]" strokeweight="1pt">
                  <v:stroke joinstyle="miter"/>
                  <v:path arrowok="t" o:connecttype="custom" o:connectlocs="215896,132256;1412891,132256;1412891,213603;215896,213603;215896,132256" o:connectangles="0,0,0,0,0"/>
                </v:shape>
              </v:group>
            </w:pict>
          </mc:Fallback>
        </mc:AlternateContent>
      </w:r>
      <w:r w:rsidR="00BA23B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4588DD" wp14:editId="2FA056E9">
                <wp:simplePos x="0" y="0"/>
                <wp:positionH relativeFrom="column">
                  <wp:posOffset>-1852295</wp:posOffset>
                </wp:positionH>
                <wp:positionV relativeFrom="paragraph">
                  <wp:posOffset>676275</wp:posOffset>
                </wp:positionV>
                <wp:extent cx="1828800" cy="18288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9265AA" w14:textId="77777777" w:rsidR="000C70C2" w:rsidRPr="006947FF" w:rsidRDefault="000C70C2" w:rsidP="000C70C2">
                            <w:pPr>
                              <w:jc w:val="center"/>
                              <w:rPr>
                                <w:noProof/>
                                <w:color w:val="E2DFCC" w:themeColor="background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2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2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2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947FF">
                              <w:rPr>
                                <w:rFonts w:hint="eastAsia"/>
                                <w:noProof/>
                                <w:color w:val="E2DFCC" w:themeColor="background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2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2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2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</w:t>
                            </w:r>
                            <w:r w:rsidRPr="006947FF">
                              <w:rPr>
                                <w:noProof/>
                                <w:color w:val="E2DFCC" w:themeColor="background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bg2">
                                          <w14:lumMod w14:val="75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2">
                                          <w14:lumMod w14:val="75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2">
                                          <w14:lumMod w14:val="75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C9608" id="テキスト ボックス 7" o:spid="_x0000_s1030" type="#_x0000_t202" style="position:absolute;margin-left:-145.85pt;margin-top:53.25pt;width:2in;height:2in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" filled="f" stroked="f">
                <v:textbox style="mso-fit-shape-to-text:t" inset="5.85pt,.7pt,5.85pt,.7pt">
                  <w:txbxContent>
                    <w:p w:rsidR="000C70C2" w:rsidRPr="006947FF" w:rsidRDefault="000C70C2" w:rsidP="000C70C2">
                      <w:pPr>
                        <w:jc w:val="center"/>
                        <w:rPr>
                          <w:noProof/>
                          <w:color w:val="E2DFCC" w:themeColor="background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2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2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2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947FF">
                        <w:rPr>
                          <w:rFonts w:hint="eastAsia"/>
                          <w:noProof/>
                          <w:color w:val="E2DFCC" w:themeColor="background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2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2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2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</w:t>
                      </w:r>
                      <w:r w:rsidRPr="006947FF">
                        <w:rPr>
                          <w:noProof/>
                          <w:color w:val="E2DFCC" w:themeColor="background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bg2">
                                    <w14:lumMod w14:val="75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2">
                                    <w14:lumMod w14:val="75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2">
                                    <w14:lumMod w14:val="75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ODEL</w:t>
                      </w:r>
                    </w:p>
                  </w:txbxContent>
                </v:textbox>
              </v:shape>
            </w:pict>
          </mc:Fallback>
        </mc:AlternateContent>
      </w:r>
      <w:r w:rsidR="002C5D9F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532ED34" wp14:editId="7DC2C572">
                <wp:simplePos x="0" y="0"/>
                <wp:positionH relativeFrom="column">
                  <wp:posOffset>971550</wp:posOffset>
                </wp:positionH>
                <wp:positionV relativeFrom="paragraph">
                  <wp:posOffset>-152400</wp:posOffset>
                </wp:positionV>
                <wp:extent cx="4079875" cy="752475"/>
                <wp:effectExtent l="0" t="0" r="0" b="9525"/>
                <wp:wrapNone/>
                <wp:docPr id="236" name="テキスト ボック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98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3AC7A" w14:textId="77777777" w:rsidR="002C5D9F" w:rsidRPr="002C5D9F" w:rsidRDefault="002C5D9F" w:rsidP="002C5D9F">
                            <w:pPr>
                              <w:spacing w:before="0" w:after="0" w:line="0" w:lineRule="atLeast"/>
                              <w:jc w:val="center"/>
                              <w:rPr>
                                <w:rFonts w:ascii="Meiryo UI" w:hAnsi="Meiryo UI"/>
                                <w:b/>
                                <w:noProof/>
                                <w:color w:val="FFFFFF" w:themeColor="background1"/>
                                <w:sz w:val="7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5D9F">
                              <w:rPr>
                                <w:rFonts w:ascii="Meiryo UI" w:hAnsi="Meiryo UI"/>
                                <w:b/>
                                <w:noProof/>
                                <w:color w:val="FFFFFF" w:themeColor="background1"/>
                                <w:sz w:val="7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Card</w:t>
                            </w:r>
                            <w:r w:rsidRPr="002C5D9F">
                              <w:rPr>
                                <w:rFonts w:ascii="Meiryo UI" w:hAnsi="Meiryo UI" w:hint="eastAsia"/>
                                <w:b/>
                                <w:noProof/>
                                <w:color w:val="FFFFFF" w:themeColor="background1"/>
                                <w:sz w:val="72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Distributor</w:t>
                            </w:r>
                          </w:p>
                          <w:p w14:paraId="58EC7552" w14:textId="77777777" w:rsidR="002C5D9F" w:rsidRDefault="002C5D9F" w:rsidP="002C5D9F">
                            <w:pPr>
                              <w:jc w:val="center"/>
                            </w:pPr>
                          </w:p>
                          <w:p w14:paraId="025DC30E" w14:textId="77777777" w:rsidR="002C5D9F" w:rsidRDefault="002C5D9F" w:rsidP="002C5D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CB2FF" id="テキスト ボックス 236" o:spid="_x0000_s1031" type="#_x0000_t202" style="position:absolute;margin-left:76.5pt;margin-top:-12pt;width:321.25pt;height:59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" filled="f" stroked="f" strokeweight="1pt">
                <v:textbox inset="5.85pt,.7pt,5.85pt,.7pt">
                  <w:txbxContent>
                    <w:p w:rsidR="002C5D9F" w:rsidRPr="002C5D9F" w:rsidRDefault="002C5D9F" w:rsidP="002C5D9F">
                      <w:pPr>
                        <w:spacing w:before="0" w:after="0" w:line="0" w:lineRule="atLeast"/>
                        <w:jc w:val="center"/>
                        <w:rPr>
                          <w:rFonts w:ascii="Meiryo UI" w:hAnsi="Meiryo UI"/>
                          <w:b/>
                          <w:noProof/>
                          <w:color w:val="FFFFFF" w:themeColor="background1"/>
                          <w:sz w:val="7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C5D9F">
                        <w:rPr>
                          <w:rFonts w:ascii="Meiryo UI" w:hAnsi="Meiryo UI"/>
                          <w:b/>
                          <w:noProof/>
                          <w:color w:val="FFFFFF" w:themeColor="background1"/>
                          <w:sz w:val="7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Card</w:t>
                      </w:r>
                      <w:r w:rsidRPr="002C5D9F">
                        <w:rPr>
                          <w:rFonts w:ascii="Meiryo UI" w:hAnsi="Meiryo UI" w:hint="eastAsia"/>
                          <w:b/>
                          <w:noProof/>
                          <w:color w:val="FFFFFF" w:themeColor="background1"/>
                          <w:sz w:val="72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Distributor</w:t>
                      </w:r>
                    </w:p>
                    <w:p w:rsidR="002C5D9F" w:rsidRDefault="002C5D9F" w:rsidP="002C5D9F">
                      <w:pPr>
                        <w:jc w:val="center"/>
                      </w:pPr>
                    </w:p>
                    <w:p w:rsidR="002C5D9F" w:rsidRDefault="002C5D9F" w:rsidP="002C5D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C5D9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1D9349" wp14:editId="6DA82E82">
                <wp:simplePos x="0" y="0"/>
                <wp:positionH relativeFrom="column">
                  <wp:posOffset>1095375</wp:posOffset>
                </wp:positionH>
                <wp:positionV relativeFrom="paragraph">
                  <wp:posOffset>-652780</wp:posOffset>
                </wp:positionV>
                <wp:extent cx="4079875" cy="1358002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9875" cy="1358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09BE6" w14:textId="77777777" w:rsidR="00C57167" w:rsidRPr="002C5D9F" w:rsidRDefault="002C5D9F" w:rsidP="002C5D9F">
                            <w:pPr>
                              <w:spacing w:before="0" w:after="0" w:line="0" w:lineRule="atLeast"/>
                              <w:jc w:val="center"/>
                              <w:rPr>
                                <w:rFonts w:ascii="Meiryo UI" w:hAnsi="Meiryo UI"/>
                                <w:b/>
                                <w:outline/>
                                <w:noProof/>
                                <w:color w:val="63A537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Meiryo UI" w:hAnsi="Meiryo UI" w:hint="eastAsia"/>
                                <w:b/>
                                <w:outline/>
                                <w:noProof/>
                                <w:color w:val="63A537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High-Speed</w:t>
                            </w:r>
                          </w:p>
                          <w:p w14:paraId="02598413" w14:textId="77777777" w:rsidR="00C57167" w:rsidRDefault="00C57167" w:rsidP="00C571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FF25B" id="テキスト ボックス 1" o:spid="_x0000_s1032" type="#_x0000_t202" style="position:absolute;margin-left:86.25pt;margin-top:-51.4pt;width:321.25pt;height:106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" filled="f" stroked="f" strokeweight="1pt">
                <v:textbox inset="5.85pt,.7pt,5.85pt,.7pt">
                  <w:txbxContent>
                    <w:p w:rsidR="00C57167" w:rsidRPr="002C5D9F" w:rsidRDefault="002C5D9F" w:rsidP="002C5D9F">
                      <w:pPr>
                        <w:spacing w:before="0" w:after="0" w:line="0" w:lineRule="atLeast"/>
                        <w:jc w:val="center"/>
                        <w:rPr>
                          <w:rFonts w:ascii="Meiryo UI" w:hAnsi="Meiryo UI"/>
                          <w:b/>
                          <w:outline/>
                          <w:noProof/>
                          <w:color w:val="63A537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Meiryo UI" w:hAnsi="Meiryo UI" w:hint="eastAsia"/>
                          <w:b/>
                          <w:outline/>
                          <w:noProof/>
                          <w:color w:val="63A537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High-Speed</w:t>
                      </w:r>
                    </w:p>
                    <w:p w:rsidR="00C57167" w:rsidRDefault="00C57167" w:rsidP="00C571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76ABD">
        <w:rPr>
          <w:noProof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680D2D02" wp14:editId="5C848243">
                <wp:simplePos x="0" y="0"/>
                <wp:positionH relativeFrom="column">
                  <wp:posOffset>3110901</wp:posOffset>
                </wp:positionH>
                <wp:positionV relativeFrom="paragraph">
                  <wp:posOffset>2977515</wp:posOffset>
                </wp:positionV>
                <wp:extent cx="1873650" cy="4688205"/>
                <wp:effectExtent l="0" t="0" r="31750" b="3619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650" cy="4688205"/>
                          <a:chOff x="3278" y="0"/>
                          <a:chExt cx="1873650" cy="4688205"/>
                        </a:xfrm>
                      </wpg:grpSpPr>
                      <wps:wsp>
                        <wps:cNvPr id="9" name="フローチャート: 準備 9"/>
                        <wps:cNvSpPr/>
                        <wps:spPr>
                          <a:xfrm>
                            <a:off x="232913" y="0"/>
                            <a:ext cx="1644015" cy="2354580"/>
                          </a:xfrm>
                          <a:prstGeom prst="flowChartPreparation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430" y="0"/>
                            <a:ext cx="1428750" cy="239649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9" name="グループ化 19"/>
                        <wpg:cNvGrpSpPr/>
                        <wpg:grpSpPr>
                          <a:xfrm>
                            <a:off x="3278" y="2396501"/>
                            <a:ext cx="1397286" cy="2291704"/>
                            <a:chOff x="3278" y="-553733"/>
                            <a:chExt cx="1397286" cy="2291704"/>
                          </a:xfrm>
                        </wpg:grpSpPr>
                        <wps:wsp>
                          <wps:cNvPr id="21" name="直線矢印コネクタ 21"/>
                          <wps:cNvCnPr/>
                          <wps:spPr>
                            <a:xfrm flipV="1">
                              <a:off x="1354845" y="-553733"/>
                              <a:ext cx="45719" cy="2178121"/>
                            </a:xfrm>
                            <a:prstGeom prst="straightConnector1">
                              <a:avLst/>
                            </a:prstGeom>
                            <a:ln w="76200">
                              <a:solidFill>
                                <a:schemeClr val="accent1"/>
                              </a:solidFill>
                              <a:prstDash val="sysDot"/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直線コネクタ 23"/>
                          <wps:cNvCnPr/>
                          <wps:spPr>
                            <a:xfrm>
                              <a:off x="3278" y="1737971"/>
                              <a:ext cx="1396987" cy="0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chemeClr val="accent1"/>
                              </a:solidFill>
                              <a:prstDash val="sysDot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3886E" id="グループ化 6" o:spid="_x0000_s1026" style="position:absolute;left:0;text-align:left;margin-left:244.95pt;margin-top:234.45pt;width:147.55pt;height:369.15pt;z-index:251784192;mso-height-relative:margin" coordorigin="32" coordsize="18736,468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"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フローチャート: 準備 9" o:spid="_x0000_s1027" type="#_x0000_t117" style="position:absolute;left:2329;width:16440;height:23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AZ8IA&#10;AADaAAAADwAAAGRycy9kb3ducmV2LnhtbESPT2vCQBTE74LfYXmCN91URNo0q7RKIdeoCLk9si9/&#10;2uzbNLs1ybd3C4Ueh5n5DZMcRtOKO/WusazgaR2BIC6sbrhScL18rJ5BOI+ssbVMCiZycNjPZwnG&#10;2g6c0f3sKxEg7GJUUHvfxVK6oiaDbm074uCVtjfog+wrqXscAty0chNFO2mw4bBQY0fHmoqv849R&#10;UOanPLuYcrodP98zP8it+9apUsvF+PYKwtPo/8N/7VQreIHfK+EG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ikBnwgAAANoAAAAPAAAAAAAAAAAAAAAAAJgCAABkcnMvZG93&#10;bnJldi54bWxQSwUGAAAAAAQABAD1AAAAhwMAAAAA&#10;" fillcolor="white [3212]" strokecolor="#99cb38 [3204]" strokeweight="1.5pt">
                  <v:stroke dashstyle="3 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2" o:spid="_x0000_s1028" type="#_x0000_t75" style="position:absolute;left:3364;width:14287;height:23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l3qLAAAAA2wAAAA8AAABkcnMvZG93bnJldi54bWxET0uLwjAQvgv7H8IseNO0RVSqqSyC4mEv&#10;PkCPQzPbljaTkkTt/vvNguBtPr7nrDeD6cSDnG8sK0inCQji0uqGKwWX826yBOEDssbOMin4JQ+b&#10;4mO0xlzbJx/pcQqViCHsc1RQh9DnUvqyJoN+anviyP1YZzBE6CqpHT5juOlkliRzabDh2FBjT9ua&#10;yvZ0NwpcZUJ6aWV63yfp7Pad2atd3JQafw5fKxCBhvAWv9wHHedn8P9LPEAW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KXeosAAAADbAAAADwAAAAAAAAAAAAAAAACfAgAA&#10;ZHJzL2Rvd25yZXYueG1sUEsFBgAAAAAEAAQA9wAAAIwDAAAAAA==&#10;">
                  <v:imagedata r:id="rId18" o:title=""/>
                  <v:path arrowok="t"/>
                </v:shape>
                <v:group id="グループ化 19" o:spid="_x0000_s1029" style="position:absolute;left:32;top:23965;width:13973;height:22917" coordorigin="32,-5537" coordsize="13972,229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矢印コネクタ 21" o:spid="_x0000_s1030" type="#_x0000_t32" style="position:absolute;left:13548;top:-5537;width:457;height:217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fP38IAAADbAAAADwAAAGRycy9kb3ducmV2LnhtbESPS4vCMBSF94L/IVzBnaYWEalGGQVh&#10;FuPCFzq7S3OnLdPclCba6q83guDycB4fZ75sTSluVLvCsoLRMAJBnFpdcKbgeNgMpiCcR9ZYWiYF&#10;d3KwXHQ7c0y0bXhHt73PRBhhl6CC3PsqkdKlORl0Q1sRB+/P1gZ9kHUmdY1NGDeljKNoIg0WHAg5&#10;VrTOKf3fX03gruLGXA7X359z+jCbx2k73qJXqt9rv2YgPLX+E363v7WCeASvL+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fP38IAAADbAAAADwAAAAAAAAAAAAAA&#10;AAChAgAAZHJzL2Rvd25yZXYueG1sUEsFBgAAAAAEAAQA+QAAAJADAAAAAA==&#10;" strokecolor="#99cb38 [3204]" strokeweight="6pt">
                    <v:stroke dashstyle="1 1" endarrow="block" joinstyle="miter"/>
                  </v:shape>
                  <v:line id="直線コネクタ 23" o:spid="_x0000_s1031" style="position:absolute;visibility:visible;mso-wrap-style:square" from="32,17379" to="14002,17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FJ6b8AAADbAAAADwAAAGRycy9kb3ducmV2LnhtbESPSwvCMBCE74L/IazgTVMVRapRxAeK&#10;J18Hj0uztsVmU5qo9d8bQfA4zMw3zHRem0I8qXK5ZQW9bgSCOLE651TB5bzpjEE4j6yxsEwK3uRg&#10;Pms2phhr++IjPU8+FQHCLkYFmfdlLKVLMjLourYkDt7NVgZ9kFUqdYWvADeF7EfRSBrMOSxkWNIy&#10;o+R+ehgF7r3euMUjPVypWG33yxKj3XCkVLtVLyYgPNX+H/61d1pBfwDfL+EHyN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7FJ6b8AAADbAAAADwAAAAAAAAAAAAAAAACh&#10;AgAAZHJzL2Rvd25yZXYueG1sUEsFBgAAAAAEAAQA+QAAAI0DAAAAAA==&#10;" strokecolor="#99cb38 [3204]" strokeweight="6pt">
                    <v:stroke dashstyle="1 1" joinstyle="miter"/>
                  </v:line>
                </v:group>
              </v:group>
            </w:pict>
          </mc:Fallback>
        </mc:AlternateContent>
      </w:r>
      <w:r w:rsidR="00976ABD">
        <w:rPr>
          <w:noProof/>
        </w:rPr>
        <w:drawing>
          <wp:anchor distT="0" distB="0" distL="114300" distR="114300" simplePos="0" relativeHeight="251782144" behindDoc="0" locked="0" layoutInCell="1" allowOverlap="1" wp14:anchorId="62862AB1" wp14:editId="5020A6C9">
            <wp:simplePos x="0" y="0"/>
            <wp:positionH relativeFrom="column">
              <wp:posOffset>297712</wp:posOffset>
            </wp:positionH>
            <wp:positionV relativeFrom="paragraph">
              <wp:posOffset>1387475</wp:posOffset>
            </wp:positionV>
            <wp:extent cx="5588000" cy="8382272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T-24T　背景無し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838227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AB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AB48BC" wp14:editId="3912145C">
                <wp:simplePos x="0" y="0"/>
                <wp:positionH relativeFrom="column">
                  <wp:posOffset>-654431</wp:posOffset>
                </wp:positionH>
                <wp:positionV relativeFrom="paragraph">
                  <wp:posOffset>599440</wp:posOffset>
                </wp:positionV>
                <wp:extent cx="4813402" cy="1828800"/>
                <wp:effectExtent l="0" t="38100" r="0" b="3556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40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00B282" w14:textId="77777777" w:rsidR="000C70C2" w:rsidRPr="006947FF" w:rsidRDefault="00217889" w:rsidP="000C70C2">
                            <w:pPr>
                              <w:jc w:val="center"/>
                              <w:rPr>
                                <w:b/>
                                <w:noProof/>
                                <w:color w:val="D2CEB1" w:themeColor="background2" w:themeShade="E6"/>
                                <w:sz w:val="180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6947FF">
                              <w:rPr>
                                <w:b/>
                                <w:noProof/>
                                <w:color w:val="D2CEB1" w:themeColor="background2" w:themeShade="E6"/>
                                <w:sz w:val="180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CT-</w:t>
                            </w:r>
                            <w:r w:rsidR="00976ABD">
                              <w:rPr>
                                <w:b/>
                                <w:noProof/>
                                <w:color w:val="D2CEB1" w:themeColor="background2" w:themeShade="E6"/>
                                <w:sz w:val="180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24</w:t>
                            </w:r>
                            <w:r w:rsidRPr="006947FF">
                              <w:rPr>
                                <w:b/>
                                <w:noProof/>
                                <w:color w:val="D2CEB1" w:themeColor="background2" w:themeShade="E6"/>
                                <w:sz w:val="180"/>
                                <w:szCs w:val="72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9D7BA9" id="テキスト ボックス 13" o:spid="_x0000_s1033" type="#_x0000_t202" style="position:absolute;margin-left:-51.55pt;margin-top:47.2pt;width:379pt;height:2in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" filled="f" stroked="f">
                <v:textbox style="mso-fit-shape-to-text:t" inset="5.85pt,.7pt,5.85pt,.7pt">
                  <w:txbxContent>
                    <w:p w:rsidR="000C70C2" w:rsidRPr="006947FF" w:rsidRDefault="00217889" w:rsidP="000C70C2">
                      <w:pPr>
                        <w:jc w:val="center"/>
                        <w:rPr>
                          <w:b/>
                          <w:noProof/>
                          <w:color w:val="D2CEB1" w:themeColor="background2" w:themeShade="E6"/>
                          <w:sz w:val="180"/>
                          <w:szCs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6947FF">
                        <w:rPr>
                          <w:b/>
                          <w:noProof/>
                          <w:color w:val="D2CEB1" w:themeColor="background2" w:themeShade="E6"/>
                          <w:sz w:val="180"/>
                          <w:szCs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CT-</w:t>
                      </w:r>
                      <w:r w:rsidR="00976ABD">
                        <w:rPr>
                          <w:b/>
                          <w:noProof/>
                          <w:color w:val="D2CEB1" w:themeColor="background2" w:themeShade="E6"/>
                          <w:sz w:val="180"/>
                          <w:szCs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24</w:t>
                      </w:r>
                      <w:r w:rsidRPr="006947FF">
                        <w:rPr>
                          <w:b/>
                          <w:noProof/>
                          <w:color w:val="D2CEB1" w:themeColor="background2" w:themeShade="E6"/>
                          <w:sz w:val="180"/>
                          <w:szCs w:val="72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423DB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A3F2E1" wp14:editId="7DA952F6">
                <wp:simplePos x="0" y="0"/>
                <wp:positionH relativeFrom="column">
                  <wp:posOffset>-1845183</wp:posOffset>
                </wp:positionH>
                <wp:positionV relativeFrom="paragraph">
                  <wp:posOffset>-93980</wp:posOffset>
                </wp:positionV>
                <wp:extent cx="1828800" cy="1828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1D5AFA" w14:textId="77777777" w:rsidR="00423DBB" w:rsidRDefault="00423DBB" w:rsidP="00423DBB">
                            <w:pPr>
                              <w:spacing w:line="168" w:lineRule="auto"/>
                              <w:jc w:val="center"/>
                              <w:rPr>
                                <w:noProof/>
                                <w:color w:val="99CB38" w:themeColor="accen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5CC7">
                              <w:rPr>
                                <w:noProof/>
                                <w:color w:val="99CB38" w:themeColor="accen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ASAHI KINZOKU Co.,Ltd</w:t>
                            </w:r>
                          </w:p>
                          <w:p w14:paraId="5D37D04E" w14:textId="77777777" w:rsidR="00423DBB" w:rsidRPr="00CC12E6" w:rsidRDefault="00423DBB" w:rsidP="00423DBB">
                            <w:pPr>
                              <w:spacing w:line="168" w:lineRule="auto"/>
                              <w:jc w:val="center"/>
                              <w:rPr>
                                <w:noProof/>
                                <w:color w:val="99CB38" w:themeColor="accent1"/>
                                <w:sz w:val="3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5CC7">
                              <w:t>The pioneer of loading machine.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1FFE1" id="テキスト ボックス 5" o:spid="_x0000_s1034" type="#_x0000_t202" style="position:absolute;margin-left:-145.3pt;margin-top:-7.4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" filled="f" stroked="f">
                <v:textbox style="mso-fit-shape-to-text:t" inset="5.85pt,.7pt,5.85pt,.7pt">
                  <w:txbxContent>
                    <w:p w:rsidR="00423DBB" w:rsidRDefault="00423DBB" w:rsidP="00423DBB">
                      <w:pPr>
                        <w:spacing w:line="168" w:lineRule="auto"/>
                        <w:jc w:val="center"/>
                        <w:rPr>
                          <w:noProof/>
                          <w:color w:val="99CB38" w:themeColor="accen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5CC7">
                        <w:rPr>
                          <w:noProof/>
                          <w:color w:val="99CB38" w:themeColor="accen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ASAHI KINZOKU Co.,Ltd</w:t>
                      </w:r>
                    </w:p>
                    <w:p w:rsidR="00423DBB" w:rsidRPr="00CC12E6" w:rsidRDefault="00423DBB" w:rsidP="00423DBB">
                      <w:pPr>
                        <w:spacing w:line="168" w:lineRule="auto"/>
                        <w:jc w:val="center"/>
                        <w:rPr>
                          <w:noProof/>
                          <w:color w:val="99CB38" w:themeColor="accent1"/>
                          <w:sz w:val="3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E5CC7">
                        <w:t>The pioneer of loading machine.</w:t>
                      </w:r>
                    </w:p>
                  </w:txbxContent>
                </v:textbox>
              </v:shape>
            </w:pict>
          </mc:Fallback>
        </mc:AlternateContent>
      </w:r>
      <w:r w:rsidR="002923A2">
        <w:rPr>
          <w:rFonts w:ascii="Meiryo UI" w:hAnsi="Meiryo UI"/>
          <w:noProof/>
        </w:rPr>
        <w:br w:type="page"/>
      </w:r>
    </w:p>
    <w:p w14:paraId="2BD39136" w14:textId="77777777" w:rsidR="00000000" w:rsidRPr="00D060B5" w:rsidRDefault="00A37BD8" w:rsidP="002923A2">
      <w:pPr>
        <w:pStyle w:val="af0"/>
        <w:rPr>
          <w:rFonts w:ascii="Meiryo UI" w:hAnsi="Meiryo UI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97504" behindDoc="1" locked="0" layoutInCell="1" allowOverlap="1" wp14:anchorId="63E0B488" wp14:editId="3E7AA757">
            <wp:simplePos x="0" y="0"/>
            <wp:positionH relativeFrom="column">
              <wp:posOffset>-544830</wp:posOffset>
            </wp:positionH>
            <wp:positionV relativeFrom="paragraph">
              <wp:posOffset>6594475</wp:posOffset>
            </wp:positionV>
            <wp:extent cx="2490717" cy="470826"/>
            <wp:effectExtent l="0" t="0" r="5080" b="5715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ASAHI LOGO3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717" cy="470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889">
        <w:rPr>
          <w:noProof/>
        </w:rPr>
        <w:drawing>
          <wp:anchor distT="0" distB="0" distL="114300" distR="114300" simplePos="0" relativeHeight="251683836" behindDoc="1" locked="0" layoutInCell="1" allowOverlap="1" wp14:anchorId="02727798" wp14:editId="7C62C487">
            <wp:simplePos x="0" y="0"/>
            <wp:positionH relativeFrom="column">
              <wp:posOffset>-352425</wp:posOffset>
            </wp:positionH>
            <wp:positionV relativeFrom="paragraph">
              <wp:posOffset>695645</wp:posOffset>
            </wp:positionV>
            <wp:extent cx="5051973" cy="2952750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T-24T図面(英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973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889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1A65BB" wp14:editId="33BD9D10">
                <wp:simplePos x="0" y="0"/>
                <wp:positionH relativeFrom="column">
                  <wp:posOffset>-427355</wp:posOffset>
                </wp:positionH>
                <wp:positionV relativeFrom="paragraph">
                  <wp:posOffset>3501390</wp:posOffset>
                </wp:positionV>
                <wp:extent cx="5565297" cy="0"/>
                <wp:effectExtent l="0" t="0" r="0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529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4DC0C" id="直線コネクタ 20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5pt,275.7pt" to="404.55pt,2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" strokecolor="#99cb38 [3204]" strokeweight="1.5pt">
                <v:stroke dashstyle="1 1" joinstyle="miter"/>
              </v:line>
            </w:pict>
          </mc:Fallback>
        </mc:AlternateContent>
      </w:r>
      <w:r w:rsidR="00B55889" w:rsidRPr="00E13B1A">
        <w:rPr>
          <w:rFonts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C3F3878" wp14:editId="70661C46">
                <wp:simplePos x="0" y="0"/>
                <wp:positionH relativeFrom="column">
                  <wp:posOffset>976630</wp:posOffset>
                </wp:positionH>
                <wp:positionV relativeFrom="paragraph">
                  <wp:posOffset>3501390</wp:posOffset>
                </wp:positionV>
                <wp:extent cx="3711014" cy="1404620"/>
                <wp:effectExtent l="0" t="0" r="3810" b="0"/>
                <wp:wrapNone/>
                <wp:docPr id="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101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6720A" w14:textId="77777777" w:rsidR="00B067C3" w:rsidRPr="00B067C3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240pcs/min</w:t>
                            </w:r>
                          </w:p>
                          <w:p w14:paraId="5F51C8A4" w14:textId="77777777" w:rsidR="00B067C3" w:rsidRPr="00B067C3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450mm(W)×608mm(D)×535mm(H)</w:t>
                            </w:r>
                          </w:p>
                          <w:p w14:paraId="5F8B21B4" w14:textId="77777777" w:rsidR="00B067C3" w:rsidRPr="00B067C3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35kg</w:t>
                            </w:r>
                          </w:p>
                          <w:p w14:paraId="7798E655" w14:textId="77777777" w:rsidR="00B067C3" w:rsidRPr="00B067C3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 w:hint="eastAsia"/>
                                <w:color w:val="1B5337" w:themeColor="accent3" w:themeShade="80"/>
                                <w:sz w:val="20"/>
                              </w:rPr>
                              <w:t>AC 200V 50/60Hz</w:t>
                            </w:r>
                            <w:r w:rsidRPr="00B067C3">
                              <w:rPr>
                                <w:rFonts w:ascii="Verdana" w:hAnsi="Verdana" w:hint="eastAsia"/>
                                <w:color w:val="1B5337" w:themeColor="accent3" w:themeShade="80"/>
                                <w:sz w:val="20"/>
                              </w:rPr>
                              <w:t xml:space="preserve">　</w:t>
                            </w:r>
                            <w:r w:rsidR="002545DB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Single</w:t>
                            </w:r>
                            <w:r w:rsidR="002545DB">
                              <w:rPr>
                                <w:rFonts w:ascii="Verdana" w:hAnsi="Verdana" w:hint="eastAsia"/>
                                <w:color w:val="1B5337" w:themeColor="accent3" w:themeShade="80"/>
                                <w:sz w:val="20"/>
                              </w:rPr>
                              <w:t xml:space="preserve"> p</w:t>
                            </w:r>
                            <w:r w:rsidRPr="00B067C3">
                              <w:rPr>
                                <w:rFonts w:ascii="Verdana" w:hAnsi="Verdana" w:hint="eastAsia"/>
                                <w:color w:val="1B5337" w:themeColor="accent3" w:themeShade="80"/>
                                <w:sz w:val="20"/>
                              </w:rPr>
                              <w:t>hase</w:t>
                            </w:r>
                          </w:p>
                          <w:p w14:paraId="3FC932F4" w14:textId="77777777" w:rsidR="00B067C3" w:rsidRPr="00B067C3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1KVA</w:t>
                            </w:r>
                          </w:p>
                          <w:p w14:paraId="24B4A005" w14:textId="77777777" w:rsidR="00B067C3" w:rsidRPr="00B067C3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0.5~0.6MPa</w:t>
                            </w:r>
                          </w:p>
                          <w:p w14:paraId="406BB071" w14:textId="77777777" w:rsidR="00B067C3" w:rsidRPr="00B067C3" w:rsidRDefault="002545DB" w:rsidP="00B55889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100</w:t>
                            </w:r>
                            <w:r w:rsidR="00B067C3"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Nℓ/min</w:t>
                            </w:r>
                          </w:p>
                          <w:p w14:paraId="7E5CA39B" w14:textId="77777777" w:rsidR="008A12A9" w:rsidRPr="001E4E9D" w:rsidRDefault="00B067C3" w:rsidP="00B55889">
                            <w:pPr>
                              <w:spacing w:before="0" w:after="0" w:line="0" w:lineRule="atLeast"/>
                              <w:rPr>
                                <w:rFonts w:ascii="Verdana" w:eastAsia="ＭＳ ゴシック" w:hAnsi="Verdana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30~100mm</w:t>
                            </w:r>
                            <w:r w:rsidR="00B55889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 xml:space="preserve"> </w:t>
                            </w:r>
                            <w:r w:rsidRPr="00B067C3">
                              <w:rPr>
                                <w:rFonts w:ascii="Verdana" w:hAnsi="Verdana"/>
                                <w:color w:val="1B5337" w:themeColor="accent3" w:themeShade="80"/>
                                <w:sz w:val="20"/>
                              </w:rPr>
                              <w:t>(W)×30~100mm(L)×MAX1mm(T)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2238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5" type="#_x0000_t202" style="position:absolute;left:0;text-align:left;margin-left:76.9pt;margin-top:275.7pt;width:292.2pt;height:110.6pt;z-index:-251542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" stroked="f">
                <v:textbox style="mso-fit-shape-to-text:t">
                  <w:txbxContent>
                    <w:p w:rsidR="00B067C3" w:rsidRPr="00B067C3" w:rsidRDefault="00B067C3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240pcs/min</w:t>
                      </w:r>
                    </w:p>
                    <w:p w:rsidR="00B067C3" w:rsidRPr="00B067C3" w:rsidRDefault="00B067C3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450mm(W)×608mm(D)×535mm(H)</w:t>
                      </w:r>
                    </w:p>
                    <w:p w:rsidR="00B067C3" w:rsidRPr="00B067C3" w:rsidRDefault="00B067C3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35kg</w:t>
                      </w:r>
                    </w:p>
                    <w:p w:rsidR="00B067C3" w:rsidRPr="00B067C3" w:rsidRDefault="00B067C3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 w:hint="eastAsia"/>
                          <w:color w:val="1B5337" w:themeColor="accent3" w:themeShade="80"/>
                          <w:sz w:val="20"/>
                        </w:rPr>
                        <w:t>AC 200V 50/60Hz</w:t>
                      </w:r>
                      <w:r w:rsidRPr="00B067C3">
                        <w:rPr>
                          <w:rFonts w:ascii="Verdana" w:hAnsi="Verdana" w:hint="eastAsia"/>
                          <w:color w:val="1B5337" w:themeColor="accent3" w:themeShade="80"/>
                          <w:sz w:val="20"/>
                        </w:rPr>
                        <w:t xml:space="preserve">　</w:t>
                      </w:r>
                      <w:r w:rsidR="002545DB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Single</w:t>
                      </w:r>
                      <w:r w:rsidR="002545DB">
                        <w:rPr>
                          <w:rFonts w:ascii="Verdana" w:hAnsi="Verdana" w:hint="eastAsia"/>
                          <w:color w:val="1B5337" w:themeColor="accent3" w:themeShade="80"/>
                          <w:sz w:val="20"/>
                        </w:rPr>
                        <w:t xml:space="preserve"> p</w:t>
                      </w:r>
                      <w:r w:rsidRPr="00B067C3">
                        <w:rPr>
                          <w:rFonts w:ascii="Verdana" w:hAnsi="Verdana" w:hint="eastAsia"/>
                          <w:color w:val="1B5337" w:themeColor="accent3" w:themeShade="80"/>
                          <w:sz w:val="20"/>
                        </w:rPr>
                        <w:t>hase</w:t>
                      </w:r>
                    </w:p>
                    <w:p w:rsidR="00B067C3" w:rsidRPr="00B067C3" w:rsidRDefault="00B067C3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1KVA</w:t>
                      </w:r>
                    </w:p>
                    <w:p w:rsidR="00B067C3" w:rsidRPr="00B067C3" w:rsidRDefault="00B067C3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0.5~0.6MPa</w:t>
                      </w:r>
                    </w:p>
                    <w:p w:rsidR="00B067C3" w:rsidRPr="00B067C3" w:rsidRDefault="002545DB" w:rsidP="00B55889">
                      <w:pPr>
                        <w:spacing w:before="0" w:after="0" w:line="0" w:lineRule="atLeast"/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</w:pPr>
                      <w:r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100</w:t>
                      </w:r>
                      <w:r w:rsidR="00B067C3"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Nℓ/min</w:t>
                      </w:r>
                    </w:p>
                    <w:p w:rsidR="008A12A9" w:rsidRPr="001E4E9D" w:rsidRDefault="00B067C3" w:rsidP="00B55889">
                      <w:pPr>
                        <w:spacing w:before="0" w:after="0" w:line="0" w:lineRule="atLeast"/>
                        <w:rPr>
                          <w:rFonts w:ascii="Verdana" w:eastAsia="ＭＳ ゴシック" w:hAnsi="Verdana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30~100mm</w:t>
                      </w:r>
                      <w:r w:rsidR="00B55889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 xml:space="preserve"> </w:t>
                      </w:r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(W</w:t>
                      </w:r>
                      <w:proofErr w:type="gramStart"/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)×</w:t>
                      </w:r>
                      <w:proofErr w:type="gramEnd"/>
                      <w:r w:rsidRPr="00B067C3">
                        <w:rPr>
                          <w:rFonts w:ascii="Verdana" w:hAnsi="Verdana"/>
                          <w:color w:val="1B5337" w:themeColor="accent3" w:themeShade="80"/>
                          <w:sz w:val="20"/>
                        </w:rPr>
                        <w:t>30~100mm(L)×MAX1mm(T)</w:t>
                      </w:r>
                    </w:p>
                  </w:txbxContent>
                </v:textbox>
              </v:shape>
            </w:pict>
          </mc:Fallback>
        </mc:AlternateContent>
      </w:r>
      <w:r w:rsidR="00B55889" w:rsidRPr="00E13B1A">
        <w:rPr>
          <w:rFonts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18578A9D" wp14:editId="716D7323">
                <wp:simplePos x="0" y="0"/>
                <wp:positionH relativeFrom="column">
                  <wp:posOffset>-1151890</wp:posOffset>
                </wp:positionH>
                <wp:positionV relativeFrom="paragraph">
                  <wp:posOffset>3508375</wp:posOffset>
                </wp:positionV>
                <wp:extent cx="2221865" cy="1404620"/>
                <wp:effectExtent l="0" t="0" r="6985" b="0"/>
                <wp:wrapNone/>
                <wp:docPr id="2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09318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Capacity:</w:t>
                            </w:r>
                          </w:p>
                          <w:p w14:paraId="29B7BE36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Dimensions:</w:t>
                            </w:r>
                          </w:p>
                          <w:p w14:paraId="0908E3D4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Weight:</w:t>
                            </w:r>
                          </w:p>
                          <w:p w14:paraId="3518F70F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Power Supply:</w:t>
                            </w:r>
                          </w:p>
                          <w:p w14:paraId="19CAD963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Power Consumption:</w:t>
                            </w:r>
                          </w:p>
                          <w:p w14:paraId="160263C3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Air Pressure:</w:t>
                            </w:r>
                          </w:p>
                          <w:p w14:paraId="74B9FD8A" w14:textId="77777777" w:rsidR="00B067C3" w:rsidRPr="00B067C3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Air Consumption:</w:t>
                            </w:r>
                          </w:p>
                          <w:p w14:paraId="1E407ED6" w14:textId="77777777" w:rsidR="008A12A9" w:rsidRPr="001E4E9D" w:rsidRDefault="00B067C3" w:rsidP="00B55889">
                            <w:pPr>
                              <w:snapToGrid w:val="0"/>
                              <w:spacing w:before="0" w:after="0" w:line="0" w:lineRule="atLeast"/>
                              <w:jc w:val="right"/>
                              <w:rPr>
                                <w:rFonts w:ascii="Verdana" w:eastAsia="ＭＳ ゴシック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/>
                                <w:b/>
                                <w:color w:val="89814E" w:themeColor="background2" w:themeShade="80"/>
                                <w:sz w:val="20"/>
                              </w:rPr>
                              <w:t>Card Size: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D6FAD8" id="_x0000_s1036" type="#_x0000_t202" style="position:absolute;left:0;text-align:left;margin-left:-90.7pt;margin-top:276.25pt;width:174.95pt;height:110.6pt;z-index:-251544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" stroked="f">
                <v:textbox style="mso-fit-shape-to-text:t">
                  <w:txbxContent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Capacity:</w:t>
                      </w:r>
                    </w:p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Dimensions:</w:t>
                      </w:r>
                    </w:p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Weight:</w:t>
                      </w:r>
                    </w:p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Power Supply:</w:t>
                      </w:r>
                    </w:p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Power Consumption:</w:t>
                      </w:r>
                    </w:p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Air Pressure:</w:t>
                      </w:r>
                    </w:p>
                    <w:p w:rsidR="00B067C3" w:rsidRPr="00B067C3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Air Consumption:</w:t>
                      </w:r>
                    </w:p>
                    <w:p w:rsidR="008A12A9" w:rsidRPr="001E4E9D" w:rsidRDefault="00B067C3" w:rsidP="00B55889">
                      <w:pPr>
                        <w:snapToGrid w:val="0"/>
                        <w:spacing w:before="0" w:after="0" w:line="0" w:lineRule="atLeast"/>
                        <w:jc w:val="right"/>
                        <w:rPr>
                          <w:rFonts w:ascii="Verdana" w:eastAsia="ＭＳ ゴシック" w:hAnsi="Verdana"/>
                          <w:b/>
                          <w:color w:val="89814E" w:themeColor="background2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/>
                          <w:b/>
                          <w:color w:val="89814E" w:themeColor="background2" w:themeShade="80"/>
                          <w:sz w:val="20"/>
                        </w:rPr>
                        <w:t>Card Size:</w:t>
                      </w:r>
                    </w:p>
                  </w:txbxContent>
                </v:textbox>
              </v:shape>
            </w:pict>
          </mc:Fallback>
        </mc:AlternateContent>
      </w:r>
      <w:r w:rsidR="00B55889" w:rsidRPr="001D66B7">
        <w:rPr>
          <w:noProof/>
          <w:sz w:val="2"/>
        </w:rPr>
        <mc:AlternateContent>
          <mc:Choice Requires="wps">
            <w:drawing>
              <wp:anchor distT="91440" distB="91440" distL="91440" distR="91440" simplePos="0" relativeHeight="251723776" behindDoc="1" locked="0" layoutInCell="1" allowOverlap="1" wp14:anchorId="0EE6F835" wp14:editId="4DCCD1B6">
                <wp:simplePos x="0" y="0"/>
                <wp:positionH relativeFrom="margin">
                  <wp:posOffset>-542925</wp:posOffset>
                </wp:positionH>
                <wp:positionV relativeFrom="margin">
                  <wp:posOffset>-752475</wp:posOffset>
                </wp:positionV>
                <wp:extent cx="5819140" cy="1504950"/>
                <wp:effectExtent l="0" t="0" r="0" b="0"/>
                <wp:wrapSquare wrapText="bothSides"/>
                <wp:docPr id="235" name="テキスト ボック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140" cy="1504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E9B28" w14:textId="77777777" w:rsidR="00155369" w:rsidRPr="001E4E9D" w:rsidRDefault="00B067C3" w:rsidP="00155369">
                            <w:pPr>
                              <w:spacing w:line="240" w:lineRule="auto"/>
                              <w:rPr>
                                <w:rFonts w:ascii="Verdana" w:eastAsia="HGS教科書体" w:hAnsi="Verdana"/>
                                <w:b/>
                                <w:sz w:val="21"/>
                              </w:rPr>
                            </w:pPr>
                            <w:r w:rsidRPr="00B067C3">
                              <w:rPr>
                                <w:rFonts w:ascii="Verdana" w:eastAsia="HGS教科書体" w:hAnsi="Verdana"/>
                                <w:b/>
                                <w:sz w:val="21"/>
                              </w:rPr>
                              <w:t>HIGH-SPEED CARD DISTRIBUTOR is ideal for placing ‘AGELESS’ cards, stickers, desiccant sheet, and more on to the conveyor of a packaging machine</w:t>
                            </w:r>
                            <w:r w:rsidR="00B55889">
                              <w:rPr>
                                <w:rFonts w:ascii="Verdana" w:eastAsia="HGS教科書体" w:hAnsi="Verdana"/>
                                <w:b/>
                                <w:sz w:val="21"/>
                              </w:rPr>
                              <w:t>.</w:t>
                            </w:r>
                          </w:p>
                          <w:p w14:paraId="7112EDF9" w14:textId="77777777" w:rsidR="00B067C3" w:rsidRDefault="007A765F" w:rsidP="00B067C3">
                            <w:pPr>
                              <w:pStyle w:val="af8"/>
                              <w:numPr>
                                <w:ilvl w:val="0"/>
                                <w:numId w:val="2"/>
                              </w:numPr>
                              <w:spacing w:after="0" w:line="0" w:lineRule="atLeast"/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>Compact</w:t>
                            </w:r>
                            <w:r w:rsidR="00B067C3" w:rsidRPr="00B067C3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 xml:space="preserve"> design</w:t>
                            </w:r>
                            <w:r w:rsidRPr="00B067C3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 xml:space="preserve">, </w:t>
                            </w:r>
                            <w:r w:rsidR="00B067C3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>due to the rotary mechanism, permits smooth distributing with</w:t>
                            </w:r>
                          </w:p>
                          <w:p w14:paraId="7E405C3F" w14:textId="77777777" w:rsidR="00B067C3" w:rsidRDefault="00B55889" w:rsidP="00B067C3">
                            <w:pPr>
                              <w:pStyle w:val="af8"/>
                              <w:spacing w:after="0" w:line="0" w:lineRule="atLeast"/>
                              <w:ind w:left="420"/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>high-s</w:t>
                            </w:r>
                            <w:r w:rsidR="00B067C3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 xml:space="preserve">peed operation. </w:t>
                            </w:r>
                          </w:p>
                          <w:p w14:paraId="061FCCC2" w14:textId="77777777" w:rsidR="007A765F" w:rsidRPr="00B067C3" w:rsidRDefault="007A765F" w:rsidP="00B067C3">
                            <w:pPr>
                              <w:pStyle w:val="af8"/>
                              <w:numPr>
                                <w:ilvl w:val="0"/>
                                <w:numId w:val="2"/>
                              </w:numPr>
                              <w:spacing w:after="0" w:line="0" w:lineRule="atLeast"/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</w:pPr>
                            <w:r w:rsidRPr="00B067C3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>High stability for safe operation.</w:t>
                            </w:r>
                          </w:p>
                          <w:p w14:paraId="0CFEE94C" w14:textId="77777777" w:rsidR="007A765F" w:rsidRPr="001E4E9D" w:rsidRDefault="007A765F" w:rsidP="00B067C3">
                            <w:pPr>
                              <w:pStyle w:val="af8"/>
                              <w:numPr>
                                <w:ilvl w:val="0"/>
                                <w:numId w:val="2"/>
                              </w:numPr>
                              <w:spacing w:after="0" w:line="0" w:lineRule="atLeast"/>
                              <w:rPr>
                                <w:rFonts w:ascii="Verdana" w:eastAsia="ＭＳ ゴシック" w:hAnsi="Verdana" w:cs="Arial"/>
                                <w:color w:val="1B5337" w:themeColor="accent3" w:themeShade="80"/>
                                <w:sz w:val="20"/>
                              </w:rPr>
                            </w:pPr>
                            <w:r w:rsidRPr="001E4E9D">
                              <w:rPr>
                                <w:rFonts w:ascii="Verdana" w:hAnsi="Verdana" w:cs="Arial"/>
                                <w:color w:val="1B5337" w:themeColor="accent3" w:themeShade="80"/>
                                <w:sz w:val="20"/>
                              </w:rPr>
                              <w:t>Easy to change cards with a cassette type feeder.</w:t>
                            </w:r>
                          </w:p>
                          <w:p w14:paraId="2A48D2A4" w14:textId="77777777" w:rsidR="007374B2" w:rsidRPr="00F40249" w:rsidRDefault="007374B2" w:rsidP="007A765F">
                            <w:pPr>
                              <w:pStyle w:val="af8"/>
                              <w:spacing w:after="0" w:line="168" w:lineRule="auto"/>
                              <w:ind w:left="420"/>
                              <w:contextualSpacing/>
                              <w:rPr>
                                <w:color w:val="00206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DB9DA" id="テキスト ボックス 235" o:spid="_x0000_s1037" type="#_x0000_t202" style="position:absolute;left:0;text-align:left;margin-left:-42.75pt;margin-top:-59.25pt;width:458.2pt;height:118.5pt;z-index:-251592704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" fillcolor="white [3201]" stroked="f" strokeweight="1pt">
                <v:textbox inset=",7.2pt,,7.2pt">
                  <w:txbxContent>
                    <w:p w:rsidR="00155369" w:rsidRPr="001E4E9D" w:rsidRDefault="00B067C3" w:rsidP="00155369">
                      <w:pPr>
                        <w:spacing w:line="240" w:lineRule="auto"/>
                        <w:rPr>
                          <w:rFonts w:ascii="Verdana" w:eastAsia="HGS教科書体" w:hAnsi="Verdana"/>
                          <w:b/>
                          <w:sz w:val="21"/>
                        </w:rPr>
                      </w:pPr>
                      <w:r w:rsidRPr="00B067C3">
                        <w:rPr>
                          <w:rFonts w:ascii="Verdana" w:eastAsia="HGS教科書体" w:hAnsi="Verdana"/>
                          <w:b/>
                          <w:sz w:val="21"/>
                        </w:rPr>
                        <w:t>HIGH-SPEED CARD DISTRIBUTOR is ideal for placing ‘AGELESS’ cards, stickers, desiccant sheet, and more on to the conveyor of a packaging machine</w:t>
                      </w:r>
                      <w:r w:rsidR="00B55889">
                        <w:rPr>
                          <w:rFonts w:ascii="Verdana" w:eastAsia="HGS教科書体" w:hAnsi="Verdana"/>
                          <w:b/>
                          <w:sz w:val="21"/>
                        </w:rPr>
                        <w:t>.</w:t>
                      </w:r>
                    </w:p>
                    <w:p w:rsidR="00B067C3" w:rsidRDefault="007A765F" w:rsidP="00B067C3">
                      <w:pPr>
                        <w:pStyle w:val="af8"/>
                        <w:numPr>
                          <w:ilvl w:val="0"/>
                          <w:numId w:val="2"/>
                        </w:numPr>
                        <w:spacing w:after="0" w:line="0" w:lineRule="atLeast"/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>Compact</w:t>
                      </w:r>
                      <w:r w:rsidR="00B067C3" w:rsidRP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 xml:space="preserve"> design</w:t>
                      </w:r>
                      <w:r w:rsidRP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 xml:space="preserve">, </w:t>
                      </w:r>
                      <w:r w:rsid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>due to the rotary mechanism, permits smooth distributing with</w:t>
                      </w:r>
                    </w:p>
                    <w:p w:rsidR="00B067C3" w:rsidRDefault="00B55889" w:rsidP="00B067C3">
                      <w:pPr>
                        <w:pStyle w:val="af8"/>
                        <w:spacing w:after="0" w:line="0" w:lineRule="atLeast"/>
                        <w:ind w:left="420"/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</w:pPr>
                      <w:proofErr w:type="gramStart"/>
                      <w:r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>high-s</w:t>
                      </w:r>
                      <w:r w:rsid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>peed</w:t>
                      </w:r>
                      <w:proofErr w:type="gramEnd"/>
                      <w:r w:rsid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 xml:space="preserve"> operation. </w:t>
                      </w:r>
                    </w:p>
                    <w:p w:rsidR="007A765F" w:rsidRPr="00B067C3" w:rsidRDefault="007A765F" w:rsidP="00B067C3">
                      <w:pPr>
                        <w:pStyle w:val="af8"/>
                        <w:numPr>
                          <w:ilvl w:val="0"/>
                          <w:numId w:val="2"/>
                        </w:numPr>
                        <w:spacing w:after="0" w:line="0" w:lineRule="atLeast"/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</w:pPr>
                      <w:r w:rsidRPr="00B067C3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>High stability for safe operation.</w:t>
                      </w:r>
                    </w:p>
                    <w:p w:rsidR="007A765F" w:rsidRPr="001E4E9D" w:rsidRDefault="007A765F" w:rsidP="00B067C3">
                      <w:pPr>
                        <w:pStyle w:val="af8"/>
                        <w:numPr>
                          <w:ilvl w:val="0"/>
                          <w:numId w:val="2"/>
                        </w:numPr>
                        <w:spacing w:after="0" w:line="0" w:lineRule="atLeast"/>
                        <w:rPr>
                          <w:rFonts w:ascii="Verdana" w:eastAsia="ＭＳ ゴシック" w:hAnsi="Verdana" w:cs="Arial"/>
                          <w:color w:val="1B5337" w:themeColor="accent3" w:themeShade="80"/>
                          <w:sz w:val="20"/>
                        </w:rPr>
                      </w:pPr>
                      <w:r w:rsidRPr="001E4E9D">
                        <w:rPr>
                          <w:rFonts w:ascii="Verdana" w:hAnsi="Verdana" w:cs="Arial"/>
                          <w:color w:val="1B5337" w:themeColor="accent3" w:themeShade="80"/>
                          <w:sz w:val="20"/>
                        </w:rPr>
                        <w:t>Easy to change cards with a cassette type feeder.</w:t>
                      </w:r>
                    </w:p>
                    <w:p w:rsidR="007374B2" w:rsidRPr="00F40249" w:rsidRDefault="007374B2" w:rsidP="007A765F">
                      <w:pPr>
                        <w:pStyle w:val="af8"/>
                        <w:spacing w:after="0" w:line="168" w:lineRule="auto"/>
                        <w:ind w:left="420"/>
                        <w:contextualSpacing/>
                        <w:rPr>
                          <w:color w:val="002060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5793B">
        <w:rPr>
          <w:noProof/>
          <w:sz w:val="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4595FF65" wp14:editId="26739C16">
                <wp:simplePos x="0" y="0"/>
                <wp:positionH relativeFrom="column">
                  <wp:posOffset>1685925</wp:posOffset>
                </wp:positionH>
                <wp:positionV relativeFrom="paragraph">
                  <wp:posOffset>5410200</wp:posOffset>
                </wp:positionV>
                <wp:extent cx="3277235" cy="1058868"/>
                <wp:effectExtent l="0" t="0" r="18415" b="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7235" cy="1058868"/>
                          <a:chOff x="0" y="0"/>
                          <a:chExt cx="3057754" cy="754850"/>
                        </a:xfrm>
                      </wpg:grpSpPr>
                      <wps:wsp>
                        <wps:cNvPr id="227" name="正方形/長方形 227"/>
                        <wps:cNvSpPr/>
                        <wps:spPr>
                          <a:xfrm>
                            <a:off x="0" y="0"/>
                            <a:ext cx="3057754" cy="6819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38100" tIns="38100" rIns="38100" bIns="381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図 22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22" y="79826"/>
                            <a:ext cx="639221" cy="38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9" name="テキスト ボックス 229"/>
                        <wps:cNvSpPr txBox="1"/>
                        <wps:spPr>
                          <a:xfrm>
                            <a:off x="24522" y="423650"/>
                            <a:ext cx="849600" cy="331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0F93D" w14:textId="77777777" w:rsidR="00C5793B" w:rsidRPr="00A14EE6" w:rsidRDefault="00C5793B" w:rsidP="00C5793B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</w:rPr>
                                <w:t xml:space="preserve">　</w:t>
                              </w:r>
                              <w:r w:rsidRPr="00A14EE6">
                                <w:rPr>
                                  <w:rFonts w:hint="eastAsia"/>
                                  <w:sz w:val="16"/>
                                </w:rPr>
                                <w:t>C</w:t>
                              </w:r>
                              <w:r w:rsidRPr="00A14EE6">
                                <w:rPr>
                                  <w:sz w:val="16"/>
                                </w:rPr>
                                <w:t>AUTION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301D5" id="グループ化 31" o:spid="_x0000_s1038" style="position:absolute;left:0;text-align:left;margin-left:132.75pt;margin-top:426pt;width:258.05pt;height:83.4pt;z-index:251788288;mso-width-relative:margin;mso-height-relative:margin" coordsize="30577,7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">
                <v:rect id="正方形/長方形 227" o:spid="_x0000_s1039" style="position:absolute;width:30577;height:68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CqMQA&#10;AADcAAAADwAAAGRycy9kb3ducmV2LnhtbESPUWvCMBSF3wf+h3AHvoyZruCUzihD0PkkrPoDLs21&#10;LWtuahLT+u+XwcDHwznnO5zVZjSdiOR8a1nB2ywDQVxZ3XKt4HzavS5B+ICssbNMCu7kYbOePK2w&#10;0Hbgb4plqEWCsC9QQRNCX0jpq4YM+pntiZN3sc5gSNLVUjscEtx0Ms+yd2mw5bTQYE/bhqqf8mYU&#10;vPRHx9tYXvKv6xjjYn+nYV4qNX0ePz9ABBrDI/zfPmgFeb6Av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CAqjEAAAA3AAAAA8AAAAAAAAAAAAAAAAAmAIAAGRycy9k&#10;b3ducmV2LnhtbFBLBQYAAAAABAAEAPUAAACJAwAAAAA=&#10;" fillcolor="white [3212]" strokecolor="#bab387 [2414]" strokeweight="1pt">
                  <v:textbox inset="3pt,3pt,3pt,3pt"/>
                </v:rect>
                <v:shape id="図 228" o:spid="_x0000_s1040" type="#_x0000_t75" style="position:absolute;left:245;top:798;width:6392;height:3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J3hXCAAAA3AAAAA8AAABkcnMvZG93bnJldi54bWxET8uKwjAU3Q/MP4Q74EY0tYIM1Sgy4BMU&#10;dFy4vDbXtkxzU5Ko9e/NQpjl4bwns9bU4k7OV5YVDPoJCOLc6ooLBaffRe8bhA/IGmvLpOBJHmbT&#10;z48JZto++ED3YyhEDGGfoYIyhCaT0uclGfR92xBH7mqdwRChK6R2+IjhppZpkoykwYpjQ4kN/ZSU&#10;/x1vRkF3Oxqs7Mafl6v58HJOdrerC3ulOl/tfAwiUBv+xW/3WitI07g2nolH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Cd4VwgAAANwAAAAPAAAAAAAAAAAAAAAAAJ8C&#10;AABkcnMvZG93bnJldi54bWxQSwUGAAAAAAQABAD3AAAAjgMAAAAA&#10;">
                  <v:imagedata r:id="rId23" o:title=""/>
                  <v:path arrowok="t"/>
                </v:shape>
                <v:shape id="テキスト ボックス 229" o:spid="_x0000_s1041" type="#_x0000_t202" style="position:absolute;left:245;top:4236;width:8496;height:3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6egs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jjH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p6CxQAAANwAAAAPAAAAAAAAAAAAAAAAAJgCAABkcnMv&#10;ZG93bnJldi54bWxQSwUGAAAAAAQABAD1AAAAigMAAAAA&#10;" filled="f" stroked="f" strokeweight=".5pt">
                  <v:textbox>
                    <w:txbxContent>
                      <w:p w:rsidR="00C5793B" w:rsidRPr="00A14EE6" w:rsidRDefault="00C5793B" w:rsidP="00C5793B">
                        <w:pPr>
                          <w:rPr>
                            <w:sz w:val="16"/>
                          </w:rPr>
                        </w:pPr>
                        <w:r>
                          <w:rPr>
                            <w:rFonts w:hint="eastAsia"/>
                            <w:sz w:val="16"/>
                          </w:rPr>
                          <w:t xml:space="preserve">　</w:t>
                        </w:r>
                        <w:r w:rsidRPr="00A14EE6">
                          <w:rPr>
                            <w:rFonts w:hint="eastAsia"/>
                            <w:sz w:val="16"/>
                          </w:rPr>
                          <w:t>C</w:t>
                        </w:r>
                        <w:r w:rsidRPr="00A14EE6">
                          <w:rPr>
                            <w:sz w:val="16"/>
                          </w:rPr>
                          <w:t>AUTION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793B" w:rsidRPr="00044C87">
        <w:rPr>
          <w:rFonts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3C37BC07" wp14:editId="41352FAF">
                <wp:simplePos x="0" y="0"/>
                <wp:positionH relativeFrom="column">
                  <wp:posOffset>2362200</wp:posOffset>
                </wp:positionH>
                <wp:positionV relativeFrom="paragraph">
                  <wp:posOffset>5410200</wp:posOffset>
                </wp:positionV>
                <wp:extent cx="2596515" cy="990600"/>
                <wp:effectExtent l="0" t="0" r="0" b="0"/>
                <wp:wrapSquare wrapText="bothSides"/>
                <wp:docPr id="3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FF0BA" w14:textId="77777777" w:rsidR="00C5793B" w:rsidRPr="009A3F6C" w:rsidRDefault="00C5793B" w:rsidP="00C5793B">
                            <w:pPr>
                              <w:spacing w:before="0" w:after="0" w:line="0" w:lineRule="atLeast"/>
                              <w:rPr>
                                <w:rFonts w:ascii="Verdana" w:eastAsia="ＭＳ Ｐゴシック" w:hAnsi="Verdana"/>
                                <w:spacing w:val="-10"/>
                                <w:sz w:val="20"/>
                              </w:rPr>
                            </w:pPr>
                            <w:r w:rsidRPr="009A3F6C">
                              <w:rPr>
                                <w:rFonts w:ascii="Verdana" w:eastAsia="ＭＳ Ｐゴシック" w:hAnsi="Verdana"/>
                                <w:spacing w:val="-10"/>
                                <w:sz w:val="20"/>
                              </w:rPr>
                              <w:t>For Safe Use</w:t>
                            </w:r>
                          </w:p>
                          <w:p w14:paraId="7A02E835" w14:textId="77777777" w:rsidR="00C5793B" w:rsidRPr="009C7021" w:rsidRDefault="00C5793B" w:rsidP="00C5793B">
                            <w:pPr>
                              <w:spacing w:before="0" w:after="0" w:line="0" w:lineRule="atLeast"/>
                              <w:ind w:left="140" w:hangingChars="100" w:hanging="140"/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</w:pPr>
                            <w:r w:rsidRPr="00097252">
                              <w:rPr>
                                <w:rFonts w:ascii="Verdana" w:eastAsia="ＭＳ Ｐゴシック" w:hAnsi="Verdana"/>
                                <w:spacing w:val="-10"/>
                                <w:sz w:val="15"/>
                              </w:rPr>
                              <w:t>●</w:t>
                            </w:r>
                            <w:r w:rsidRPr="009C7021"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  <w:t xml:space="preserve">Read operation manual carefully before use </w:t>
                            </w:r>
                            <w:r w:rsidR="00B55889"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  <w:t>for</w:t>
                            </w:r>
                            <w:r w:rsidRPr="009C7021"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  <w:t xml:space="preserve"> proper and correct operation</w:t>
                            </w:r>
                          </w:p>
                          <w:p w14:paraId="5C9334E2" w14:textId="77777777" w:rsidR="00C5793B" w:rsidRPr="009C7021" w:rsidRDefault="00C5793B" w:rsidP="00C5793B">
                            <w:pPr>
                              <w:spacing w:before="0" w:after="0" w:line="0" w:lineRule="atLeast"/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</w:pPr>
                            <w:r w:rsidRPr="009C7021"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  <w:t>●Use the machine only with indicated electric</w:t>
                            </w:r>
                          </w:p>
                          <w:p w14:paraId="1660B738" w14:textId="77777777" w:rsidR="00C5793B" w:rsidRPr="009C7021" w:rsidRDefault="00C5793B" w:rsidP="00C5793B">
                            <w:pPr>
                              <w:spacing w:before="0" w:after="0" w:line="0" w:lineRule="atLeast"/>
                              <w:ind w:leftChars="78" w:left="140"/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</w:pPr>
                            <w:r w:rsidRPr="009C7021"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  <w:t>current and voltage</w:t>
                            </w:r>
                          </w:p>
                          <w:p w14:paraId="17618F27" w14:textId="77777777" w:rsidR="00C5793B" w:rsidRPr="009C7021" w:rsidRDefault="00C5793B" w:rsidP="00C5793B">
                            <w:pPr>
                              <w:spacing w:before="0" w:after="0" w:line="0" w:lineRule="atLeast"/>
                              <w:ind w:left="150" w:hangingChars="100" w:hanging="150"/>
                              <w:rPr>
                                <w:rFonts w:ascii="Verdana" w:eastAsia="ＭＳ Ｐゴシック" w:hAnsi="Verdana"/>
                                <w:sz w:val="16"/>
                              </w:rPr>
                            </w:pPr>
                            <w:r w:rsidRPr="009C7021">
                              <w:rPr>
                                <w:rFonts w:ascii="Verdana" w:eastAsia="ＭＳ Ｐゴシック" w:hAnsi="Verdana"/>
                                <w:spacing w:val="-10"/>
                                <w:sz w:val="16"/>
                              </w:rPr>
                              <w:t>●Be sure to ground the machine to prevent electrocution or short circuit.</w:t>
                            </w:r>
                          </w:p>
                          <w:p w14:paraId="14BD7A4D" w14:textId="77777777" w:rsidR="00C5793B" w:rsidRPr="009C7021" w:rsidRDefault="00C5793B" w:rsidP="00C5793B">
                            <w:pPr>
                              <w:spacing w:before="0" w:after="0" w:line="0" w:lineRule="atLeast"/>
                              <w:rPr>
                                <w:rFonts w:ascii="Verdana" w:hAnsi="Verdan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3396E" id="_x0000_s1042" type="#_x0000_t202" style="position:absolute;left:0;text-align:left;margin-left:186pt;margin-top:426pt;width:204.45pt;height:78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" filled="f" stroked="f">
                <v:textbox>
                  <w:txbxContent>
                    <w:p w:rsidR="00C5793B" w:rsidRPr="009A3F6C" w:rsidRDefault="00C5793B" w:rsidP="00C5793B">
                      <w:pPr>
                        <w:spacing w:before="0" w:after="0" w:line="0" w:lineRule="atLeast"/>
                        <w:rPr>
                          <w:rFonts w:ascii="Verdana" w:eastAsia="ＭＳ Ｐゴシック" w:hAnsi="Verdana"/>
                          <w:spacing w:val="-10"/>
                          <w:sz w:val="20"/>
                        </w:rPr>
                      </w:pPr>
                      <w:r w:rsidRPr="009A3F6C">
                        <w:rPr>
                          <w:rFonts w:ascii="Verdana" w:eastAsia="ＭＳ Ｐゴシック" w:hAnsi="Verdana"/>
                          <w:spacing w:val="-10"/>
                          <w:sz w:val="20"/>
                        </w:rPr>
                        <w:t>For Safe Use</w:t>
                      </w:r>
                    </w:p>
                    <w:p w:rsidR="00C5793B" w:rsidRPr="009C7021" w:rsidRDefault="00C5793B" w:rsidP="00C5793B">
                      <w:pPr>
                        <w:spacing w:before="0" w:after="0" w:line="0" w:lineRule="atLeast"/>
                        <w:ind w:left="140" w:hangingChars="100" w:hanging="140"/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</w:pPr>
                      <w:r w:rsidRPr="00097252">
                        <w:rPr>
                          <w:rFonts w:ascii="Verdana" w:eastAsia="ＭＳ Ｐゴシック" w:hAnsi="Verdana"/>
                          <w:spacing w:val="-10"/>
                          <w:sz w:val="15"/>
                        </w:rPr>
                        <w:t>●</w:t>
                      </w:r>
                      <w:r w:rsidRPr="009C7021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 xml:space="preserve">Read operation manual carefully before use </w:t>
                      </w:r>
                      <w:r w:rsidR="00B55889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>for</w:t>
                      </w:r>
                      <w:r w:rsidRPr="009C7021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 xml:space="preserve"> proper and correct operation</w:t>
                      </w:r>
                    </w:p>
                    <w:p w:rsidR="00C5793B" w:rsidRPr="009C7021" w:rsidRDefault="00C5793B" w:rsidP="00C5793B">
                      <w:pPr>
                        <w:spacing w:before="0" w:after="0" w:line="0" w:lineRule="atLeast"/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</w:pPr>
                      <w:r w:rsidRPr="009C7021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>●Use the machine only with indicated electric</w:t>
                      </w:r>
                    </w:p>
                    <w:p w:rsidR="00C5793B" w:rsidRPr="009C7021" w:rsidRDefault="00C5793B" w:rsidP="00C5793B">
                      <w:pPr>
                        <w:spacing w:before="0" w:after="0" w:line="0" w:lineRule="atLeast"/>
                        <w:ind w:leftChars="78" w:left="140"/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</w:pPr>
                      <w:proofErr w:type="gramStart"/>
                      <w:r w:rsidRPr="009C7021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>current</w:t>
                      </w:r>
                      <w:proofErr w:type="gramEnd"/>
                      <w:r w:rsidRPr="009C7021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 xml:space="preserve"> and voltage</w:t>
                      </w:r>
                    </w:p>
                    <w:p w:rsidR="00C5793B" w:rsidRPr="009C7021" w:rsidRDefault="00C5793B" w:rsidP="00C5793B">
                      <w:pPr>
                        <w:spacing w:before="0" w:after="0" w:line="0" w:lineRule="atLeast"/>
                        <w:ind w:left="150" w:hangingChars="100" w:hanging="150"/>
                        <w:rPr>
                          <w:rFonts w:ascii="Verdana" w:eastAsia="ＭＳ Ｐゴシック" w:hAnsi="Verdana"/>
                          <w:sz w:val="16"/>
                        </w:rPr>
                      </w:pPr>
                      <w:r w:rsidRPr="009C7021">
                        <w:rPr>
                          <w:rFonts w:ascii="Verdana" w:eastAsia="ＭＳ Ｐゴシック" w:hAnsi="Verdana"/>
                          <w:spacing w:val="-10"/>
                          <w:sz w:val="16"/>
                        </w:rPr>
                        <w:t>●Be sure to ground the machine to prevent electrocution or short circuit.</w:t>
                      </w:r>
                    </w:p>
                    <w:p w:rsidR="00C5793B" w:rsidRPr="009C7021" w:rsidRDefault="00C5793B" w:rsidP="00C5793B">
                      <w:pPr>
                        <w:spacing w:before="0" w:after="0" w:line="0" w:lineRule="atLeast"/>
                        <w:rPr>
                          <w:rFonts w:ascii="Verdana" w:hAnsi="Verdan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5793B" w:rsidRPr="00286AC5">
        <w:rPr>
          <w:noProof/>
          <w:sz w:val="2"/>
        </w:rPr>
        <mc:AlternateContent>
          <mc:Choice Requires="wps">
            <w:drawing>
              <wp:anchor distT="91440" distB="91440" distL="91440" distR="91440" simplePos="0" relativeHeight="251736064" behindDoc="1" locked="0" layoutInCell="1" allowOverlap="1" wp14:anchorId="30732FEE" wp14:editId="4E0291C1">
                <wp:simplePos x="0" y="0"/>
                <wp:positionH relativeFrom="margin">
                  <wp:posOffset>-425450</wp:posOffset>
                </wp:positionH>
                <wp:positionV relativeFrom="margin">
                  <wp:posOffset>5226050</wp:posOffset>
                </wp:positionV>
                <wp:extent cx="2474595" cy="1307465"/>
                <wp:effectExtent l="0" t="0" r="0" b="0"/>
                <wp:wrapSquare wrapText="bothSides"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595" cy="1307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3CFC4" w14:textId="77777777" w:rsidR="00C5793B" w:rsidRPr="00C5793B" w:rsidRDefault="00C5793B" w:rsidP="00C5793B">
                            <w:pPr>
                              <w:pStyle w:val="af8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426"/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 xml:space="preserve">We have extensive experienced </w:t>
                            </w:r>
                          </w:p>
                          <w:p w14:paraId="27867110" w14:textId="77777777" w:rsidR="00C5793B" w:rsidRPr="00C5793B" w:rsidRDefault="00C5793B" w:rsidP="00C5793B">
                            <w:pPr>
                              <w:pStyle w:val="af8"/>
                              <w:spacing w:after="0"/>
                              <w:ind w:left="420"/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>in card distributing.</w:t>
                            </w:r>
                          </w:p>
                          <w:p w14:paraId="6BAC4B00" w14:textId="77777777" w:rsidR="00C5793B" w:rsidRPr="00C5793B" w:rsidRDefault="00C5793B" w:rsidP="00C5793B">
                            <w:pPr>
                              <w:pStyle w:val="af8"/>
                              <w:spacing w:after="0"/>
                              <w:ind w:left="420"/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 xml:space="preserve">Please do not hesitate to </w:t>
                            </w:r>
                          </w:p>
                          <w:p w14:paraId="4BC6372F" w14:textId="77777777" w:rsidR="00C5793B" w:rsidRPr="00C5793B" w:rsidRDefault="00C5793B" w:rsidP="00C5793B">
                            <w:pPr>
                              <w:pStyle w:val="af8"/>
                              <w:spacing w:after="0"/>
                              <w:ind w:left="420"/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>contact us for more information.</w:t>
                            </w:r>
                          </w:p>
                          <w:p w14:paraId="0E3FED67" w14:textId="77777777" w:rsidR="00C5793B" w:rsidRPr="00C5793B" w:rsidRDefault="00C5793B" w:rsidP="00C5793B">
                            <w:pPr>
                              <w:pStyle w:val="af8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426"/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>Spe</w:t>
                            </w:r>
                            <w:r>
                              <w:rPr>
                                <w:rFonts w:hint="eastAsia"/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>c</w:t>
                            </w: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 xml:space="preserve">ifications and appearance </w:t>
                            </w:r>
                          </w:p>
                          <w:p w14:paraId="45834E67" w14:textId="77777777" w:rsidR="00C5793B" w:rsidRPr="00C5793B" w:rsidRDefault="00C5793B" w:rsidP="00C5793B">
                            <w:pPr>
                              <w:pStyle w:val="af8"/>
                              <w:spacing w:after="0"/>
                              <w:ind w:left="420"/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 xml:space="preserve">are subject to change without </w:t>
                            </w:r>
                          </w:p>
                          <w:p w14:paraId="596391EB" w14:textId="77777777" w:rsidR="002B5D4F" w:rsidRPr="00F62E85" w:rsidRDefault="00C5793B" w:rsidP="00C5793B">
                            <w:pPr>
                              <w:pStyle w:val="af8"/>
                              <w:spacing w:after="0"/>
                              <w:ind w:left="420"/>
                              <w:rPr>
                                <w:color w:val="1B5337" w:themeColor="accent3" w:themeShade="80"/>
                                <w:sz w:val="12"/>
                              </w:rPr>
                            </w:pPr>
                            <w:r w:rsidRPr="00C5793B">
                              <w:rPr>
                                <w:color w:val="1B5337" w:themeColor="accent3" w:themeShade="80"/>
                                <w:kern w:val="2"/>
                                <w:sz w:val="16"/>
                                <w:szCs w:val="20"/>
                              </w:rPr>
                              <w:t>notice for improvement.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09755" id="テキスト ボックス 27" o:spid="_x0000_s1043" type="#_x0000_t202" style="position:absolute;left:0;text-align:left;margin-left:-33.5pt;margin-top:411.5pt;width:194.85pt;height:102.95pt;z-index:-251580416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" filled="f" stroked="f" strokeweight=".5pt">
                <v:textbox style="mso-fit-shape-to-text:t" inset=",7.2pt,,7.2pt">
                  <w:txbxContent>
                    <w:p w:rsidR="00C5793B" w:rsidRPr="00C5793B" w:rsidRDefault="00C5793B" w:rsidP="00C5793B">
                      <w:pPr>
                        <w:pStyle w:val="af8"/>
                        <w:numPr>
                          <w:ilvl w:val="0"/>
                          <w:numId w:val="13"/>
                        </w:numPr>
                        <w:spacing w:after="0"/>
                        <w:ind w:left="426"/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</w:pPr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We have extensive experienced </w:t>
                      </w:r>
                    </w:p>
                    <w:p w:rsidR="00C5793B" w:rsidRPr="00C5793B" w:rsidRDefault="00C5793B" w:rsidP="00C5793B">
                      <w:pPr>
                        <w:pStyle w:val="af8"/>
                        <w:spacing w:after="0"/>
                        <w:ind w:left="420"/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</w:pPr>
                      <w:proofErr w:type="gramStart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>in</w:t>
                      </w:r>
                      <w:proofErr w:type="gramEnd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 card distributing.</w:t>
                      </w:r>
                    </w:p>
                    <w:p w:rsidR="00C5793B" w:rsidRPr="00C5793B" w:rsidRDefault="00C5793B" w:rsidP="00C5793B">
                      <w:pPr>
                        <w:pStyle w:val="af8"/>
                        <w:spacing w:after="0"/>
                        <w:ind w:left="420"/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</w:pPr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Please do not hesitate to </w:t>
                      </w:r>
                    </w:p>
                    <w:p w:rsidR="00C5793B" w:rsidRPr="00C5793B" w:rsidRDefault="00C5793B" w:rsidP="00C5793B">
                      <w:pPr>
                        <w:pStyle w:val="af8"/>
                        <w:spacing w:after="0"/>
                        <w:ind w:left="420"/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</w:pPr>
                      <w:proofErr w:type="gramStart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>contact</w:t>
                      </w:r>
                      <w:proofErr w:type="gramEnd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 us for more information.</w:t>
                      </w:r>
                    </w:p>
                    <w:p w:rsidR="00C5793B" w:rsidRPr="00C5793B" w:rsidRDefault="00C5793B" w:rsidP="00C5793B">
                      <w:pPr>
                        <w:pStyle w:val="af8"/>
                        <w:numPr>
                          <w:ilvl w:val="0"/>
                          <w:numId w:val="13"/>
                        </w:numPr>
                        <w:spacing w:after="0"/>
                        <w:ind w:left="426"/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</w:pPr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>Spe</w:t>
                      </w:r>
                      <w:r>
                        <w:rPr>
                          <w:rFonts w:hint="eastAsia"/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>c</w:t>
                      </w:r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ifications and appearance </w:t>
                      </w:r>
                    </w:p>
                    <w:p w:rsidR="00C5793B" w:rsidRPr="00C5793B" w:rsidRDefault="00C5793B" w:rsidP="00C5793B">
                      <w:pPr>
                        <w:pStyle w:val="af8"/>
                        <w:spacing w:after="0"/>
                        <w:ind w:left="420"/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</w:pPr>
                      <w:proofErr w:type="gramStart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>are</w:t>
                      </w:r>
                      <w:proofErr w:type="gramEnd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 subject to change without </w:t>
                      </w:r>
                    </w:p>
                    <w:p w:rsidR="002B5D4F" w:rsidRPr="00F62E85" w:rsidRDefault="00C5793B" w:rsidP="00C5793B">
                      <w:pPr>
                        <w:pStyle w:val="af8"/>
                        <w:spacing w:after="0"/>
                        <w:ind w:left="420"/>
                        <w:rPr>
                          <w:color w:val="1B5337" w:themeColor="accent3" w:themeShade="80"/>
                          <w:sz w:val="12"/>
                        </w:rPr>
                      </w:pPr>
                      <w:proofErr w:type="gramStart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>notice</w:t>
                      </w:r>
                      <w:proofErr w:type="gramEnd"/>
                      <w:r w:rsidRPr="00C5793B">
                        <w:rPr>
                          <w:color w:val="1B5337" w:themeColor="accent3" w:themeShade="80"/>
                          <w:kern w:val="2"/>
                          <w:sz w:val="16"/>
                          <w:szCs w:val="20"/>
                        </w:rPr>
                        <w:t xml:space="preserve"> for improvement.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5793B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39E8037" wp14:editId="02A9956D">
                <wp:simplePos x="0" y="0"/>
                <wp:positionH relativeFrom="column">
                  <wp:posOffset>-457200</wp:posOffset>
                </wp:positionH>
                <wp:positionV relativeFrom="paragraph">
                  <wp:posOffset>4848860</wp:posOffset>
                </wp:positionV>
                <wp:extent cx="5116830" cy="561189"/>
                <wp:effectExtent l="0" t="0" r="0" b="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830" cy="561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8B129" w14:textId="77777777" w:rsidR="00C5793B" w:rsidRPr="009A3F6C" w:rsidRDefault="00C5793B" w:rsidP="00C5793B">
                            <w:pPr>
                              <w:spacing w:before="0" w:after="0" w:line="0" w:lineRule="atLeast"/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</w:pPr>
                            <w:r w:rsidRPr="009A3F6C">
                              <w:rPr>
                                <w:rFonts w:ascii="Arial" w:eastAsia="ＭＳ Ｐゴシック" w:hAnsi="Arial" w:cs="Arial"/>
                                <w:b/>
                                <w:sz w:val="22"/>
                              </w:rPr>
                              <w:t>●</w:t>
                            </w:r>
                            <w:r w:rsidRPr="009A3F6C"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  <w:t>Signal Tower</w:t>
                            </w:r>
                            <w:r w:rsidRPr="009A3F6C"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  <w:t xml:space="preserve">　　</w:t>
                            </w:r>
                            <w:r w:rsidRPr="009A3F6C">
                              <w:rPr>
                                <w:rFonts w:ascii="Arial" w:eastAsia="ＭＳ Ｐゴシック" w:hAnsi="Arial" w:cs="Arial"/>
                                <w:b/>
                                <w:sz w:val="22"/>
                              </w:rPr>
                              <w:t>●</w:t>
                            </w:r>
                            <w:r w:rsidRPr="009A3F6C"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  <w:t>Adjustable Stand</w:t>
                            </w:r>
                            <w:r w:rsidRPr="009A3F6C"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  <w:t xml:space="preserve">　　</w:t>
                            </w:r>
                          </w:p>
                          <w:p w14:paraId="79E123CB" w14:textId="77777777" w:rsidR="00C5793B" w:rsidRPr="009A3F6C" w:rsidRDefault="00C5793B" w:rsidP="00C5793B">
                            <w:pPr>
                              <w:spacing w:before="0" w:after="0" w:line="0" w:lineRule="atLeast"/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</w:pPr>
                            <w:r w:rsidRPr="009A3F6C">
                              <w:rPr>
                                <w:rFonts w:ascii="Arial" w:eastAsia="ＭＳ Ｐゴシック" w:hAnsi="Arial" w:cs="Arial"/>
                                <w:b/>
                                <w:sz w:val="22"/>
                              </w:rPr>
                              <w:t>●</w:t>
                            </w:r>
                            <w:r w:rsidRPr="009A3F6C">
                              <w:rPr>
                                <w:rFonts w:ascii="Chicago" w:eastAsia="ＭＳ Ｐゴシック" w:hAnsi="Chicago"/>
                                <w:b/>
                                <w:sz w:val="22"/>
                              </w:rPr>
                              <w:t>Conveyor for each packaging machine.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ECACD" id="_x0000_s1044" type="#_x0000_t202" style="position:absolute;left:0;text-align:left;margin-left:-36pt;margin-top:381.8pt;width:402.9pt;height:44.2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" filled="f" stroked="f">
                <v:textbox>
                  <w:txbxContent>
                    <w:p w:rsidR="00C5793B" w:rsidRPr="009A3F6C" w:rsidRDefault="00C5793B" w:rsidP="00C5793B">
                      <w:pPr>
                        <w:spacing w:before="0" w:after="0" w:line="0" w:lineRule="atLeast"/>
                        <w:rPr>
                          <w:rFonts w:ascii="Chicago" w:eastAsia="ＭＳ Ｐゴシック" w:hAnsi="Chicago"/>
                          <w:b/>
                          <w:sz w:val="22"/>
                        </w:rPr>
                      </w:pPr>
                      <w:r w:rsidRPr="009A3F6C">
                        <w:rPr>
                          <w:rFonts w:ascii="Arial" w:eastAsia="ＭＳ Ｐゴシック" w:hAnsi="Arial" w:cs="Arial"/>
                          <w:b/>
                          <w:sz w:val="22"/>
                        </w:rPr>
                        <w:t>●</w:t>
                      </w:r>
                      <w:r w:rsidRPr="009A3F6C">
                        <w:rPr>
                          <w:rFonts w:ascii="Chicago" w:eastAsia="ＭＳ Ｐゴシック" w:hAnsi="Chicago"/>
                          <w:b/>
                          <w:sz w:val="22"/>
                        </w:rPr>
                        <w:t>Signal Tower</w:t>
                      </w:r>
                      <w:r w:rsidRPr="009A3F6C">
                        <w:rPr>
                          <w:rFonts w:ascii="Chicago" w:eastAsia="ＭＳ Ｐゴシック" w:hAnsi="Chicago"/>
                          <w:b/>
                          <w:sz w:val="22"/>
                        </w:rPr>
                        <w:t xml:space="preserve">　　</w:t>
                      </w:r>
                      <w:r w:rsidRPr="009A3F6C">
                        <w:rPr>
                          <w:rFonts w:ascii="Arial" w:eastAsia="ＭＳ Ｐゴシック" w:hAnsi="Arial" w:cs="Arial"/>
                          <w:b/>
                          <w:sz w:val="22"/>
                        </w:rPr>
                        <w:t>●</w:t>
                      </w:r>
                      <w:r w:rsidRPr="009A3F6C">
                        <w:rPr>
                          <w:rFonts w:ascii="Chicago" w:eastAsia="ＭＳ Ｐゴシック" w:hAnsi="Chicago"/>
                          <w:b/>
                          <w:sz w:val="22"/>
                        </w:rPr>
                        <w:t>Adjustable Stand</w:t>
                      </w:r>
                      <w:r w:rsidRPr="009A3F6C">
                        <w:rPr>
                          <w:rFonts w:ascii="Chicago" w:eastAsia="ＭＳ Ｐゴシック" w:hAnsi="Chicago"/>
                          <w:b/>
                          <w:sz w:val="22"/>
                        </w:rPr>
                        <w:t xml:space="preserve">　　</w:t>
                      </w:r>
                    </w:p>
                    <w:p w:rsidR="00C5793B" w:rsidRPr="009A3F6C" w:rsidRDefault="00C5793B" w:rsidP="00C5793B">
                      <w:pPr>
                        <w:spacing w:before="0" w:after="0" w:line="0" w:lineRule="atLeast"/>
                        <w:rPr>
                          <w:rFonts w:ascii="Chicago" w:eastAsia="ＭＳ Ｐゴシック" w:hAnsi="Chicago"/>
                          <w:b/>
                          <w:sz w:val="22"/>
                        </w:rPr>
                      </w:pPr>
                      <w:r w:rsidRPr="009A3F6C">
                        <w:rPr>
                          <w:rFonts w:ascii="Arial" w:eastAsia="ＭＳ Ｐゴシック" w:hAnsi="Arial" w:cs="Arial"/>
                          <w:b/>
                          <w:sz w:val="22"/>
                        </w:rPr>
                        <w:t>●</w:t>
                      </w:r>
                      <w:r w:rsidRPr="009A3F6C">
                        <w:rPr>
                          <w:rFonts w:ascii="Chicago" w:eastAsia="ＭＳ Ｐゴシック" w:hAnsi="Chicago"/>
                          <w:b/>
                          <w:sz w:val="22"/>
                        </w:rPr>
                        <w:t>Conveyor for each packaging machine.</w:t>
                      </w:r>
                    </w:p>
                  </w:txbxContent>
                </v:textbox>
              </v:shape>
            </w:pict>
          </mc:Fallback>
        </mc:AlternateContent>
      </w:r>
      <w:r w:rsidR="00F62E85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D6291A" wp14:editId="38F38E42">
                <wp:simplePos x="0" y="0"/>
                <wp:positionH relativeFrom="column">
                  <wp:posOffset>-454632</wp:posOffset>
                </wp:positionH>
                <wp:positionV relativeFrom="paragraph">
                  <wp:posOffset>4848750</wp:posOffset>
                </wp:positionV>
                <wp:extent cx="5565297" cy="0"/>
                <wp:effectExtent l="0" t="0" r="0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529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8F17D" id="直線コネクタ 22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8pt,381.8pt" to="402.4pt,3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" strokecolor="#99cb38 [3204]" strokeweight="1.5pt">
                <v:stroke dashstyle="1 1" joinstyle="miter"/>
              </v:line>
            </w:pict>
          </mc:Fallback>
        </mc:AlternateContent>
      </w:r>
      <w:r w:rsidR="007F647D" w:rsidRPr="003F5E72">
        <w:rPr>
          <w:noProof/>
          <w:sz w:val="2"/>
        </w:rPr>
        <mc:AlternateContent>
          <mc:Choice Requires="wps">
            <w:drawing>
              <wp:anchor distT="45720" distB="45720" distL="114300" distR="114300" simplePos="0" relativeHeight="251684861" behindDoc="0" locked="0" layoutInCell="1" allowOverlap="1" wp14:anchorId="72A55337" wp14:editId="4B764BA2">
                <wp:simplePos x="0" y="0"/>
                <wp:positionH relativeFrom="column">
                  <wp:posOffset>-546700</wp:posOffset>
                </wp:positionH>
                <wp:positionV relativeFrom="paragraph">
                  <wp:posOffset>7049555</wp:posOffset>
                </wp:positionV>
                <wp:extent cx="2829600" cy="2337758"/>
                <wp:effectExtent l="0" t="0" r="8890" b="5715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600" cy="2337758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C635F" w14:textId="77777777" w:rsidR="009B1623" w:rsidRPr="000C70BD" w:rsidRDefault="009B1623" w:rsidP="009B1623">
                            <w:pPr>
                              <w:tabs>
                                <w:tab w:val="left" w:pos="2310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505 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Simomaruya-cho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, Nishi-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iru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Chiekoin-dori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,</w:t>
                            </w:r>
                          </w:p>
                          <w:p w14:paraId="1A8D2628" w14:textId="77777777" w:rsidR="009B1623" w:rsidRPr="000C70BD" w:rsidRDefault="009B1623" w:rsidP="009B1623">
                            <w:pPr>
                              <w:tabs>
                                <w:tab w:val="left" w:pos="2310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Shimodachiuri-dori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, Kamigyo-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ku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, Kyoto city</w:t>
                            </w:r>
                          </w:p>
                          <w:p w14:paraId="33FD7CB6" w14:textId="77777777" w:rsidR="009B1623" w:rsidRPr="000C70BD" w:rsidRDefault="009B1623" w:rsidP="009B1623">
                            <w:pPr>
                              <w:tabs>
                                <w:tab w:val="left" w:pos="2310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602</w:t>
                            </w:r>
                            <w:r w:rsidRPr="000C70BD">
                              <w:rPr>
                                <w:rFonts w:ascii="ＭＳ ゴシック" w:eastAsia="ＭＳ ゴシック" w:hAnsi="ＭＳ ゴシック" w:cs="ＭＳ ゴシック" w:hint="eastAsia"/>
                              </w:rPr>
                              <w:t>‐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8176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JAPAN</w:t>
                            </w:r>
                          </w:p>
                          <w:p w14:paraId="1EA62417" w14:textId="77777777" w:rsidR="009B1623" w:rsidRPr="000C70BD" w:rsidRDefault="009B1623" w:rsidP="009B1623">
                            <w:pPr>
                              <w:tabs>
                                <w:tab w:val="left" w:pos="2310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Tel 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＋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81-75-801-015</w:t>
                            </w:r>
                            <w:r w:rsidR="00E74969">
                              <w:rPr>
                                <w:rFonts w:ascii="Arial" w:eastAsia="ＭＳ Ｐゴシック" w:hAnsi="Arial" w:cs="Arial"/>
                              </w:rPr>
                              <w:t>4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 Fax 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＋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81-75-842-1351</w:t>
                            </w:r>
                          </w:p>
                          <w:p w14:paraId="66C35541" w14:textId="77777777" w:rsidR="005E6309" w:rsidRPr="000C70BD" w:rsidRDefault="009B1623" w:rsidP="009B1623">
                            <w:pPr>
                              <w:tabs>
                                <w:tab w:val="left" w:pos="2310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URL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http://www.akg.jp/kinzoku/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 </w:t>
                            </w:r>
                          </w:p>
                          <w:p w14:paraId="6EAA82B7" w14:textId="77777777" w:rsidR="009B1623" w:rsidRPr="000C70BD" w:rsidRDefault="009B1623" w:rsidP="009B1623">
                            <w:pPr>
                              <w:tabs>
                                <w:tab w:val="left" w:pos="2310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E-mail asahi</w:t>
                            </w:r>
                            <w:bookmarkStart w:id="0" w:name="_Hlt438615788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@</w:t>
                            </w:r>
                            <w:bookmarkEnd w:id="0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akg.j</w:t>
                            </w:r>
                            <w:bookmarkStart w:id="1" w:name="_Hlt447337063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p</w:t>
                            </w:r>
                            <w:bookmarkEnd w:id="1"/>
                          </w:p>
                          <w:p w14:paraId="1E659A19" w14:textId="77777777" w:rsidR="009B1623" w:rsidRPr="000C70BD" w:rsidRDefault="009B1623" w:rsidP="009B1623">
                            <w:pPr>
                              <w:tabs>
                                <w:tab w:val="left" w:pos="2205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</w:p>
                          <w:p w14:paraId="3AD56F0C" w14:textId="77777777" w:rsidR="009B1623" w:rsidRPr="000C70BD" w:rsidRDefault="009B1623" w:rsidP="009B1623">
                            <w:pPr>
                              <w:tabs>
                                <w:tab w:val="left" w:pos="2205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10-2 Miyamoto-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cho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Ageo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 city, Saitama Prefecture</w:t>
                            </w:r>
                          </w:p>
                          <w:p w14:paraId="29120184" w14:textId="77777777" w:rsidR="009B1623" w:rsidRPr="000C70BD" w:rsidRDefault="009B1623" w:rsidP="009B1623">
                            <w:pPr>
                              <w:tabs>
                                <w:tab w:val="left" w:pos="2205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362-0036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JAPAN</w:t>
                            </w:r>
                          </w:p>
                          <w:p w14:paraId="32D0FCD8" w14:textId="77777777" w:rsidR="009B1623" w:rsidRPr="000C70BD" w:rsidRDefault="009B1623" w:rsidP="009B1623">
                            <w:pPr>
                              <w:tabs>
                                <w:tab w:val="left" w:pos="2415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Tel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＋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81-48-771-0662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Fax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＋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81-48-773-5937</w:t>
                            </w:r>
                          </w:p>
                          <w:p w14:paraId="1680C6C9" w14:textId="77777777" w:rsidR="009B1623" w:rsidRPr="000C70BD" w:rsidRDefault="009B1623" w:rsidP="009B1623">
                            <w:pPr>
                              <w:tabs>
                                <w:tab w:val="left" w:pos="2415"/>
                              </w:tabs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</w:p>
                          <w:p w14:paraId="6556B81A" w14:textId="77777777" w:rsidR="00BA23BC" w:rsidRDefault="009B1623" w:rsidP="009B1623">
                            <w:pPr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No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．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206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Ichikura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 Building, 1-26, 2-chome, Hakata station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south, Hakata-</w:t>
                            </w:r>
                            <w:proofErr w:type="spellStart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ku</w:t>
                            </w:r>
                            <w:proofErr w:type="spellEnd"/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, Fukuoka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city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</w:t>
                            </w:r>
                          </w:p>
                          <w:p w14:paraId="4AE1A84B" w14:textId="77777777" w:rsidR="009B1623" w:rsidRPr="000C70BD" w:rsidRDefault="009B1623" w:rsidP="009B1623">
                            <w:pPr>
                              <w:spacing w:after="0"/>
                              <w:rPr>
                                <w:rFonts w:ascii="Arial" w:eastAsia="ＭＳ Ｐゴシック" w:hAnsi="Arial" w:cs="Arial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812-0016, JAPAN</w:t>
                            </w:r>
                          </w:p>
                          <w:p w14:paraId="4E021FD5" w14:textId="77777777" w:rsidR="009B1623" w:rsidRPr="000C70BD" w:rsidRDefault="009B1623" w:rsidP="009B1623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Tel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＋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81-92-471-5234  Fax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 xml:space="preserve">　＋</w:t>
                            </w:r>
                            <w:r w:rsidRPr="000C70BD">
                              <w:rPr>
                                <w:rFonts w:ascii="Arial" w:eastAsia="ＭＳ Ｐゴシック" w:hAnsi="Arial" w:cs="Arial"/>
                              </w:rPr>
                              <w:t>81-92-473-7150</w:t>
                            </w:r>
                          </w:p>
                          <w:p w14:paraId="428C1F5F" w14:textId="77777777" w:rsidR="009B1623" w:rsidRPr="000C70BD" w:rsidRDefault="009B1623" w:rsidP="009B1623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4ECA4" id="_x0000_s1045" type="#_x0000_t202" style="position:absolute;left:0;text-align:left;margin-left:-43.05pt;margin-top:555.1pt;width:222.8pt;height:184.1pt;z-index:2516848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" fillcolor="white [3201]" stroked="f" strokeweight="1pt">
                <v:textbox>
                  <w:txbxContent>
                    <w:p w:rsidR="009B1623" w:rsidRPr="000C70BD" w:rsidRDefault="009B1623" w:rsidP="009B1623">
                      <w:pPr>
                        <w:tabs>
                          <w:tab w:val="left" w:pos="2310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505 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Simomaruya-cho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>, Nishi-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iru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, 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Chiekoin-dori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>,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310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Shimodachiuri-dori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>, Kamigyo-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ku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>, Kyoto city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310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602</w:t>
                      </w:r>
                      <w:r w:rsidRPr="000C70BD">
                        <w:rPr>
                          <w:rFonts w:ascii="ＭＳ ゴシック" w:eastAsia="ＭＳ ゴシック" w:hAnsi="ＭＳ ゴシック" w:cs="ＭＳ ゴシック" w:hint="eastAsia"/>
                        </w:rPr>
                        <w:t>‐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8176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JAPAN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310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Tel 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＋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81-75-801-015</w:t>
                      </w:r>
                      <w:r w:rsidR="00E74969">
                        <w:rPr>
                          <w:rFonts w:ascii="Arial" w:eastAsia="ＭＳ Ｐゴシック" w:hAnsi="Arial" w:cs="Arial"/>
                        </w:rPr>
                        <w:t>4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 Fax 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＋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81-75-842-1351</w:t>
                      </w:r>
                    </w:p>
                    <w:p w:rsidR="005E6309" w:rsidRPr="000C70BD" w:rsidRDefault="009B1623" w:rsidP="009B1623">
                      <w:pPr>
                        <w:tabs>
                          <w:tab w:val="left" w:pos="2310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URL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http://www.akg.jp/kinzoku/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 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310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E-mail asahi</w:t>
                      </w:r>
                      <w:bookmarkStart w:id="2" w:name="_Hlt438615788"/>
                      <w:r w:rsidRPr="000C70BD">
                        <w:rPr>
                          <w:rFonts w:ascii="Arial" w:eastAsia="ＭＳ Ｐゴシック" w:hAnsi="Arial" w:cs="Arial"/>
                        </w:rPr>
                        <w:t>@</w:t>
                      </w:r>
                      <w:bookmarkEnd w:id="2"/>
                      <w:r w:rsidRPr="000C70BD">
                        <w:rPr>
                          <w:rFonts w:ascii="Arial" w:eastAsia="ＭＳ Ｐゴシック" w:hAnsi="Arial" w:cs="Arial"/>
                        </w:rPr>
                        <w:t>akg.j</w:t>
                      </w:r>
                      <w:bookmarkStart w:id="3" w:name="_Hlt447337063"/>
                      <w:r w:rsidRPr="000C70BD">
                        <w:rPr>
                          <w:rFonts w:ascii="Arial" w:eastAsia="ＭＳ Ｐゴシック" w:hAnsi="Arial" w:cs="Arial"/>
                        </w:rPr>
                        <w:t>p</w:t>
                      </w:r>
                      <w:bookmarkEnd w:id="3"/>
                    </w:p>
                    <w:p w:rsidR="009B1623" w:rsidRPr="000C70BD" w:rsidRDefault="009B1623" w:rsidP="009B1623">
                      <w:pPr>
                        <w:tabs>
                          <w:tab w:val="left" w:pos="2205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</w:p>
                    <w:p w:rsidR="009B1623" w:rsidRPr="000C70BD" w:rsidRDefault="009B1623" w:rsidP="009B1623">
                      <w:pPr>
                        <w:tabs>
                          <w:tab w:val="left" w:pos="2205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10-2 Miyamoto-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cho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, 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Ageo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 city, Saitama Prefecture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205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362-0036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JAPAN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415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Tel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＋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81-48-771-0662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Fax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＋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81-48-773-5937</w:t>
                      </w:r>
                    </w:p>
                    <w:p w:rsidR="009B1623" w:rsidRPr="000C70BD" w:rsidRDefault="009B1623" w:rsidP="009B1623">
                      <w:pPr>
                        <w:tabs>
                          <w:tab w:val="left" w:pos="2415"/>
                        </w:tabs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</w:p>
                    <w:p w:rsidR="00BA23BC" w:rsidRDefault="009B1623" w:rsidP="009B1623">
                      <w:pPr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No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．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206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Ichikura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 Building, 1-26, 2-chome, Hakata station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south, Hakata-</w:t>
                      </w:r>
                      <w:proofErr w:type="spellStart"/>
                      <w:r w:rsidRPr="000C70BD">
                        <w:rPr>
                          <w:rFonts w:ascii="Arial" w:eastAsia="ＭＳ Ｐゴシック" w:hAnsi="Arial" w:cs="Arial"/>
                        </w:rPr>
                        <w:t>ku</w:t>
                      </w:r>
                      <w:proofErr w:type="spellEnd"/>
                      <w:r w:rsidRPr="000C70BD">
                        <w:rPr>
                          <w:rFonts w:ascii="Arial" w:eastAsia="ＭＳ Ｐゴシック" w:hAnsi="Arial" w:cs="Arial"/>
                        </w:rPr>
                        <w:t>, Fukuoka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city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</w:t>
                      </w:r>
                    </w:p>
                    <w:p w:rsidR="009B1623" w:rsidRPr="000C70BD" w:rsidRDefault="009B1623" w:rsidP="009B1623">
                      <w:pPr>
                        <w:spacing w:after="0"/>
                        <w:rPr>
                          <w:rFonts w:ascii="Arial" w:eastAsia="ＭＳ Ｐゴシック" w:hAnsi="Arial" w:cs="Arial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812-0016, JAPAN</w:t>
                      </w:r>
                    </w:p>
                    <w:p w:rsidR="009B1623" w:rsidRPr="000C70BD" w:rsidRDefault="009B1623" w:rsidP="009B1623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0C70BD">
                        <w:rPr>
                          <w:rFonts w:ascii="Arial" w:eastAsia="ＭＳ Ｐゴシック" w:hAnsi="Arial" w:cs="Arial"/>
                        </w:rPr>
                        <w:t>Tel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＋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81-92-471-5234  Fax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 xml:space="preserve">　＋</w:t>
                      </w:r>
                      <w:r w:rsidRPr="000C70BD">
                        <w:rPr>
                          <w:rFonts w:ascii="Arial" w:eastAsia="ＭＳ Ｐゴシック" w:hAnsi="Arial" w:cs="Arial"/>
                        </w:rPr>
                        <w:t>81-92-473-7150</w:t>
                      </w:r>
                    </w:p>
                    <w:p w:rsidR="009B1623" w:rsidRPr="000C70BD" w:rsidRDefault="009B1623" w:rsidP="009B1623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369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405A00" wp14:editId="03C964CE">
                <wp:simplePos x="0" y="0"/>
                <wp:positionH relativeFrom="column">
                  <wp:posOffset>-424611</wp:posOffset>
                </wp:positionH>
                <wp:positionV relativeFrom="paragraph">
                  <wp:posOffset>678156</wp:posOffset>
                </wp:positionV>
                <wp:extent cx="5565297" cy="0"/>
                <wp:effectExtent l="0" t="0" r="0" b="1905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529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DBA3B" id="直線コネクタ 18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45pt,53.4pt" to="404.7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" strokecolor="#99cb38 [3204]" strokeweight="1.5pt">
                <v:stroke dashstyle="1 1" joinstyle="miter"/>
              </v:line>
            </w:pict>
          </mc:Fallback>
        </mc:AlternateContent>
      </w:r>
      <w:r w:rsidR="0053496C" w:rsidRPr="00921BCF">
        <w:rPr>
          <w:noProof/>
          <w:sz w:val="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02CEC28" wp14:editId="366C92A6">
                <wp:simplePos x="0" y="0"/>
                <wp:positionH relativeFrom="column">
                  <wp:posOffset>4125787</wp:posOffset>
                </wp:positionH>
                <wp:positionV relativeFrom="paragraph">
                  <wp:posOffset>9382412</wp:posOffset>
                </wp:positionV>
                <wp:extent cx="1151890" cy="1404620"/>
                <wp:effectExtent l="0" t="0" r="0" b="0"/>
                <wp:wrapNone/>
                <wp:docPr id="2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E290F" w14:textId="77777777" w:rsidR="0053496C" w:rsidRPr="009736BD" w:rsidRDefault="002E5EC0" w:rsidP="0053496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Sep.6</w:t>
                            </w:r>
                            <w:r w:rsidR="00E25057">
                              <w:rPr>
                                <w:sz w:val="16"/>
                              </w:rPr>
                              <w:t>.</w:t>
                            </w:r>
                            <w:r w:rsidR="00C5793B">
                              <w:rPr>
                                <w:sz w:val="16"/>
                              </w:rP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1D24F" id="_x0000_s1046" type="#_x0000_t202" style="position:absolute;left:0;text-align:left;margin-left:324.85pt;margin-top:738.75pt;width:90.7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" filled="f" stroked="f">
                <v:textbox style="mso-fit-shape-to-text:t">
                  <w:txbxContent>
                    <w:p w:rsidR="0053496C" w:rsidRPr="009736BD" w:rsidRDefault="002E5EC0" w:rsidP="0053496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Sep.6</w:t>
                      </w:r>
                      <w:r w:rsidR="00E25057">
                        <w:rPr>
                          <w:sz w:val="16"/>
                        </w:rPr>
                        <w:t>.</w:t>
                      </w:r>
                      <w:r w:rsidR="00C5793B">
                        <w:rPr>
                          <w:sz w:val="16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="0053496C" w:rsidRPr="00A2265E">
        <w:rPr>
          <w:rFonts w:eastAsia="ＭＳ ゴシック"/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E42B528" wp14:editId="602CAAFA">
                <wp:simplePos x="0" y="0"/>
                <wp:positionH relativeFrom="column">
                  <wp:posOffset>2501660</wp:posOffset>
                </wp:positionH>
                <wp:positionV relativeFrom="paragraph">
                  <wp:posOffset>6849374</wp:posOffset>
                </wp:positionV>
                <wp:extent cx="2314372" cy="2523645"/>
                <wp:effectExtent l="0" t="0" r="10160" b="10160"/>
                <wp:wrapNone/>
                <wp:docPr id="1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372" cy="2523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8170" w14:textId="77777777" w:rsidR="0053496C" w:rsidRPr="007F647D" w:rsidRDefault="00C23C4E" w:rsidP="0053496C">
                            <w:pPr>
                              <w:pStyle w:val="af8"/>
                              <w:numPr>
                                <w:ilvl w:val="0"/>
                                <w:numId w:val="5"/>
                              </w:numPr>
                              <w:spacing w:before="120" w:after="200" w:line="264" w:lineRule="auto"/>
                              <w:rPr>
                                <w:rFonts w:asciiTheme="minorHAnsi" w:hAnsiTheme="minorHAnsi"/>
                                <w:sz w:val="18"/>
                              </w:rPr>
                            </w:pPr>
                            <w:r w:rsidRPr="007F647D">
                              <w:rPr>
                                <w:rFonts w:asciiTheme="minorHAnsi" w:eastAsia="ＭＳ ゴシック" w:hAnsiTheme="minorHAnsi"/>
                                <w:sz w:val="18"/>
                              </w:rPr>
                              <w:t>Reference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5CE16" id="_x0000_s1047" type="#_x0000_t202" style="position:absolute;left:0;text-align:left;margin-left:197pt;margin-top:539.3pt;width:182.25pt;height:19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" fillcolor="white [3212]">
                <v:textbox>
                  <w:txbxContent>
                    <w:p w:rsidR="0053496C" w:rsidRPr="007F647D" w:rsidRDefault="00C23C4E" w:rsidP="0053496C">
                      <w:pPr>
                        <w:pStyle w:val="af8"/>
                        <w:numPr>
                          <w:ilvl w:val="0"/>
                          <w:numId w:val="5"/>
                        </w:numPr>
                        <w:spacing w:before="120" w:after="200" w:line="264" w:lineRule="auto"/>
                        <w:rPr>
                          <w:rFonts w:asciiTheme="minorHAnsi" w:hAnsiTheme="minorHAnsi"/>
                          <w:sz w:val="18"/>
                        </w:rPr>
                      </w:pPr>
                      <w:r w:rsidRPr="007F647D">
                        <w:rPr>
                          <w:rFonts w:asciiTheme="minorHAnsi" w:eastAsia="ＭＳ ゴシック" w:hAnsiTheme="minorHAnsi"/>
                          <w:sz w:val="18"/>
                        </w:rPr>
                        <w:t>Reference</w:t>
                      </w:r>
                    </w:p>
                  </w:txbxContent>
                </v:textbox>
              </v:shape>
            </w:pict>
          </mc:Fallback>
        </mc:AlternateContent>
      </w:r>
      <w:r w:rsidR="00607A46"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CA824F1" wp14:editId="499E0F83">
                <wp:simplePos x="0" y="0"/>
                <wp:positionH relativeFrom="column">
                  <wp:posOffset>-456194</wp:posOffset>
                </wp:positionH>
                <wp:positionV relativeFrom="paragraph">
                  <wp:posOffset>6591336</wp:posOffset>
                </wp:positionV>
                <wp:extent cx="5565297" cy="0"/>
                <wp:effectExtent l="0" t="0" r="0" b="19050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5297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42E01" id="直線コネクタ 24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pt,519pt" to="402.3pt,5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" strokecolor="#99cb38 [3204]" strokeweight="1.5pt">
                <v:stroke dashstyle="1 1" joinstyle="miter"/>
              </v:line>
            </w:pict>
          </mc:Fallback>
        </mc:AlternateContent>
      </w:r>
      <w:r w:rsidR="00111218" w:rsidRPr="006B6056">
        <w:rPr>
          <w:noProof/>
          <w:sz w:val="2"/>
        </w:rPr>
        <mc:AlternateContent>
          <mc:Choice Requires="wpg">
            <w:drawing>
              <wp:anchor distT="0" distB="0" distL="228600" distR="228600" simplePos="0" relativeHeight="251721728" behindDoc="1" locked="0" layoutInCell="1" allowOverlap="1" wp14:anchorId="4FC5E5E3" wp14:editId="7611125F">
                <wp:simplePos x="0" y="0"/>
                <wp:positionH relativeFrom="margin">
                  <wp:posOffset>-2024691</wp:posOffset>
                </wp:positionH>
                <wp:positionV relativeFrom="margin">
                  <wp:posOffset>-671891</wp:posOffset>
                </wp:positionV>
                <wp:extent cx="1828800" cy="10258425"/>
                <wp:effectExtent l="0" t="0" r="2540" b="9525"/>
                <wp:wrapSquare wrapText="bothSides"/>
                <wp:docPr id="231" name="グループ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0258425"/>
                          <a:chOff x="0" y="0"/>
                          <a:chExt cx="1828800" cy="10259643"/>
                        </a:xfrm>
                      </wpg:grpSpPr>
                      <wps:wsp>
                        <wps:cNvPr id="232" name="四角形 20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四角形 203"/>
                        <wps:cNvSpPr/>
                        <wps:spPr>
                          <a:xfrm>
                            <a:off x="0" y="1070750"/>
                            <a:ext cx="1828800" cy="918889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514571" w14:textId="77777777" w:rsidR="002C05A8" w:rsidRDefault="002C05A8" w:rsidP="00111218">
                              <w:pPr>
                                <w:spacing w:after="0" w:line="168" w:lineRule="auto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  <w:p w14:paraId="33E1DB3E" w14:textId="77777777" w:rsidR="00111218" w:rsidRPr="002C05A8" w:rsidRDefault="00111218" w:rsidP="00111218">
                              <w:pPr>
                                <w:spacing w:after="0" w:line="168" w:lineRule="auto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C05A8"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  <w:t>SCHEMATIC</w:t>
                              </w:r>
                            </w:p>
                            <w:p w14:paraId="7AA49AA2" w14:textId="77777777" w:rsidR="00111218" w:rsidRPr="002C05A8" w:rsidRDefault="00111218" w:rsidP="00111218">
                              <w:pPr>
                                <w:spacing w:after="0" w:line="168" w:lineRule="auto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C05A8"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  <w:t>DIAGRAM</w:t>
                              </w:r>
                            </w:p>
                            <w:p w14:paraId="17CD3323" w14:textId="77777777" w:rsidR="00111218" w:rsidRDefault="00111218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</w:p>
                            <w:p w14:paraId="362F89FA" w14:textId="77777777" w:rsidR="00111218" w:rsidRDefault="00111218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</w:p>
                            <w:p w14:paraId="58CD0181" w14:textId="77777777" w:rsidR="00111218" w:rsidRDefault="00111218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</w:p>
                            <w:p w14:paraId="4BBF88DB" w14:textId="77777777" w:rsidR="00111218" w:rsidRDefault="00111218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</w:p>
                            <w:p w14:paraId="0DF20EFB" w14:textId="77777777" w:rsidR="00111218" w:rsidRDefault="00111218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</w:p>
                            <w:p w14:paraId="1A35695C" w14:textId="77777777" w:rsidR="00E74969" w:rsidRDefault="00E74969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36"/>
                                </w:rPr>
                              </w:pPr>
                            </w:p>
                            <w:p w14:paraId="0E17AE6A" w14:textId="77777777" w:rsidR="00E74969" w:rsidRPr="00E74969" w:rsidRDefault="00E74969" w:rsidP="00111218">
                              <w:pPr>
                                <w:rPr>
                                  <w:rFonts w:ascii="Segoe UI Black" w:hAnsi="Segoe UI Black"/>
                                  <w:color w:val="FFFFFF" w:themeColor="background1"/>
                                  <w:sz w:val="10"/>
                                  <w:szCs w:val="36"/>
                                </w:rPr>
                              </w:pPr>
                            </w:p>
                            <w:p w14:paraId="3D8AD0A1" w14:textId="77777777" w:rsidR="00111218" w:rsidRPr="00E143E7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6"/>
                                </w:rPr>
                              </w:pPr>
                              <w:r w:rsidRPr="00E143E7"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6"/>
                                </w:rPr>
                                <w:t>STANDARD</w:t>
                              </w:r>
                            </w:p>
                            <w:p w14:paraId="11728C34" w14:textId="77777777" w:rsidR="00111218" w:rsidRPr="00E143E7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6"/>
                                </w:rPr>
                              </w:pPr>
                              <w:r w:rsidRPr="00E143E7"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6"/>
                                </w:rPr>
                                <w:t>SPECIFICATIONS</w:t>
                              </w:r>
                            </w:p>
                            <w:p w14:paraId="727966F4" w14:textId="77777777" w:rsidR="00111218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366F8418" w14:textId="77777777" w:rsidR="00111218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6F2B6475" w14:textId="77777777" w:rsidR="00111218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6EB9D13D" w14:textId="77777777" w:rsidR="002C05A8" w:rsidRPr="00E74969" w:rsidRDefault="002C05A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32"/>
                                  <w:szCs w:val="26"/>
                                </w:rPr>
                              </w:pPr>
                            </w:p>
                            <w:p w14:paraId="699D115C" w14:textId="77777777" w:rsidR="00111218" w:rsidRPr="002C05A8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C05A8"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  <w:t>OPTIONAL DEVICES</w:t>
                              </w:r>
                            </w:p>
                            <w:p w14:paraId="49AFEE88" w14:textId="77777777" w:rsidR="00111218" w:rsidRPr="002C05A8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2C05A8">
                                <w:rPr>
                                  <w:rFonts w:ascii="Segoe UI Black" w:hAnsi="Segoe UI Black"/>
                                  <w:color w:val="FFFFFF" w:themeColor="background1"/>
                                  <w:sz w:val="24"/>
                                  <w:szCs w:val="24"/>
                                </w:rPr>
                                <w:t>ARE AVAILABLE</w:t>
                              </w:r>
                            </w:p>
                            <w:p w14:paraId="7D5EB7C3" w14:textId="77777777" w:rsidR="00111218" w:rsidRDefault="0011121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35BCA44F" w14:textId="77777777" w:rsidR="002C05A8" w:rsidRDefault="002C05A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20F836E7" w14:textId="77777777" w:rsidR="002C05A8" w:rsidRDefault="002C05A8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6D5F0B57" w14:textId="77777777" w:rsidR="00E74969" w:rsidRDefault="00E74969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  <w:p w14:paraId="7242F71F" w14:textId="77777777" w:rsidR="00A327F6" w:rsidRPr="00A327F6" w:rsidRDefault="00A327F6" w:rsidP="00111218">
                              <w:pPr>
                                <w:spacing w:after="0"/>
                                <w:jc w:val="center"/>
                                <w:rPr>
                                  <w:rFonts w:ascii="Segoe UI Black" w:hAnsi="Segoe UI Black"/>
                                  <w:color w:val="FFFFFF" w:themeColor="background1"/>
                                  <w:sz w:val="21"/>
                                  <w:szCs w:val="28"/>
                                </w:rPr>
                              </w:pPr>
                            </w:p>
                            <w:p w14:paraId="0E0F5D78" w14:textId="77777777" w:rsidR="00A327F6" w:rsidRPr="00CB5860" w:rsidRDefault="00111218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</w:pPr>
                              <w:r w:rsidRPr="00CB5860"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  <w:t>Sales&amp;</w:t>
                              </w:r>
                            </w:p>
                            <w:p w14:paraId="7E818C26" w14:textId="77777777" w:rsidR="00C5793B" w:rsidRPr="00CB5860" w:rsidRDefault="00111218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</w:pPr>
                              <w:r w:rsidRPr="00CB5860"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  <w:t>Manufacturing</w:t>
                              </w:r>
                            </w:p>
                            <w:p w14:paraId="4AEA798D" w14:textId="77777777" w:rsidR="00111218" w:rsidRPr="00CB5860" w:rsidRDefault="00111218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</w:pPr>
                              <w:r w:rsidRPr="00CB5860"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  <w:t>Headquarters</w:t>
                              </w:r>
                            </w:p>
                            <w:p w14:paraId="2045F7DB" w14:textId="77777777" w:rsidR="00111218" w:rsidRDefault="00111218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</w:pPr>
                            </w:p>
                            <w:p w14:paraId="37425A09" w14:textId="77777777" w:rsidR="009B1623" w:rsidRDefault="009B1623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14"/>
                                  <w:szCs w:val="28"/>
                                </w:rPr>
                              </w:pPr>
                            </w:p>
                            <w:p w14:paraId="0784DE12" w14:textId="77777777" w:rsidR="00C5793B" w:rsidRPr="002C05A8" w:rsidRDefault="00C5793B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14"/>
                                  <w:szCs w:val="28"/>
                                </w:rPr>
                              </w:pPr>
                            </w:p>
                            <w:p w14:paraId="0F480101" w14:textId="77777777" w:rsidR="009B1623" w:rsidRDefault="009B1623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14"/>
                                  <w:szCs w:val="28"/>
                                </w:rPr>
                              </w:pPr>
                            </w:p>
                            <w:p w14:paraId="585B3A22" w14:textId="77777777" w:rsidR="00C5793B" w:rsidRDefault="00C5793B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14"/>
                                  <w:szCs w:val="28"/>
                                </w:rPr>
                              </w:pPr>
                            </w:p>
                            <w:p w14:paraId="3ED22216" w14:textId="77777777" w:rsidR="00E74969" w:rsidRDefault="00E74969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14"/>
                                  <w:szCs w:val="28"/>
                                </w:rPr>
                              </w:pPr>
                            </w:p>
                            <w:p w14:paraId="1E7289E0" w14:textId="77777777" w:rsidR="000C70BD" w:rsidRPr="00A327F6" w:rsidRDefault="000C70BD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16"/>
                                  <w:szCs w:val="28"/>
                                </w:rPr>
                              </w:pPr>
                            </w:p>
                            <w:p w14:paraId="2B200EB9" w14:textId="77777777" w:rsidR="00111218" w:rsidRPr="00CB5860" w:rsidRDefault="00111218" w:rsidP="00111218">
                              <w:pPr>
                                <w:spacing w:after="0"/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</w:pPr>
                              <w:r w:rsidRPr="00CB5860"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  <w:t>Tokyo Sales Office</w:t>
                              </w:r>
                            </w:p>
                            <w:p w14:paraId="07E19977" w14:textId="77777777" w:rsidR="00111218" w:rsidRDefault="00111218" w:rsidP="00111218">
                              <w:pPr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</w:pPr>
                            </w:p>
                            <w:p w14:paraId="74C91DEE" w14:textId="77777777" w:rsidR="009B1623" w:rsidRPr="00A327F6" w:rsidRDefault="009B1623" w:rsidP="00111218">
                              <w:pPr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4"/>
                                  <w:szCs w:val="28"/>
                                </w:rPr>
                              </w:pPr>
                            </w:p>
                            <w:p w14:paraId="628E1A09" w14:textId="77777777" w:rsidR="00111218" w:rsidRPr="00CB5860" w:rsidRDefault="00111218" w:rsidP="00111218">
                              <w:pPr>
                                <w:jc w:val="right"/>
                                <w:rPr>
                                  <w:rFonts w:ascii="Segoe UI Black" w:hAnsi="Segoe UI Black"/>
                                  <w:color w:val="FFFFFF" w:themeColor="background1"/>
                                  <w:sz w:val="22"/>
                                  <w:szCs w:val="28"/>
                                </w:rPr>
                              </w:pPr>
                              <w:r w:rsidRPr="00CB5860">
                                <w:rPr>
                                  <w:rFonts w:ascii="Segoe UI Black" w:hAnsi="Segoe UI Black"/>
                                  <w:color w:val="FFFFFF" w:themeColor="background1"/>
                                  <w:sz w:val="20"/>
                                  <w:szCs w:val="28"/>
                                </w:rPr>
                                <w:t>Kyushu Sales 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テキスト ボックス 234"/>
                        <wps:cNvSpPr txBox="1"/>
                        <wps:spPr>
                          <a:xfrm>
                            <a:off x="0" y="231819"/>
                            <a:ext cx="1828800" cy="103515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7089D" w14:textId="77777777" w:rsidR="007A765F" w:rsidRPr="002C05A8" w:rsidRDefault="007A765F" w:rsidP="00111218">
                              <w:pPr>
                                <w:pStyle w:val="af4"/>
                                <w:jc w:val="center"/>
                                <w:rPr>
                                  <w:rFonts w:ascii="Segoe UI Black" w:eastAsiaTheme="majorEastAsia" w:hAnsi="Segoe UI Black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</w:pPr>
                              <w:r w:rsidRPr="002C05A8">
                                <w:rPr>
                                  <w:rFonts w:ascii="Segoe UI Black" w:eastAsiaTheme="majorEastAsia" w:hAnsi="Segoe UI Black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  <w:t>CT-</w:t>
                              </w:r>
                              <w:r w:rsidR="00976ABD">
                                <w:rPr>
                                  <w:rFonts w:ascii="Segoe UI Black" w:eastAsiaTheme="majorEastAsia" w:hAnsi="Segoe UI Black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  <w:t>24</w:t>
                              </w:r>
                              <w:r w:rsidRPr="002C05A8">
                                <w:rPr>
                                  <w:rFonts w:ascii="Segoe UI Black" w:eastAsiaTheme="majorEastAsia" w:hAnsi="Segoe UI Black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  <w:t>T</w:t>
                              </w:r>
                            </w:p>
                            <w:p w14:paraId="6EC25277" w14:textId="77777777" w:rsidR="00111218" w:rsidRPr="002C05A8" w:rsidRDefault="00111218" w:rsidP="00111218">
                              <w:pPr>
                                <w:pStyle w:val="af4"/>
                                <w:jc w:val="center"/>
                                <w:rPr>
                                  <w:rFonts w:ascii="Segoe UI Black" w:eastAsiaTheme="majorEastAsia" w:hAnsi="Segoe UI Black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</w:pPr>
                              <w:r w:rsidRPr="002C05A8">
                                <w:rPr>
                                  <w:rFonts w:ascii="Segoe UI Black" w:eastAsiaTheme="majorEastAsia" w:hAnsi="Segoe UI Black" w:cstheme="majorBidi"/>
                                  <w:caps/>
                                  <w:color w:val="99CB38" w:themeColor="accent1"/>
                                  <w:sz w:val="24"/>
                                  <w:szCs w:val="24"/>
                                </w:rPr>
                                <w:t>features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30800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70040E" id="グループ 201" o:spid="_x0000_s1048" style="position:absolute;left:0;text-align:left;margin-left:-159.4pt;margin-top:-52.9pt;width:2in;height:807.75pt;z-index:-251594752;mso-width-percent:308;mso-wrap-distance-left:18pt;mso-wrap-distance-right:18pt;mso-position-horizontal-relative:margin;mso-position-vertical-relative:margin;mso-width-percent:308;mso-width-relative:margin;mso-height-relative:margin" coordsize="18288,102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">
                <v:rect id="四角形 202" o:spid="_x0000_s1049" style="position:absolute;width:18288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iSHMUA&#10;AADcAAAADwAAAGRycy9kb3ducmV2LnhtbESPQWvCQBSE7wX/w/KE3urGBFqJriKCIKUUGvXg7ZF9&#10;ZqPZtyG7jdFf3y0Uehxm5htmsRpsI3rqfO1YwXSSgCAuna65UnDYb19mIHxA1tg4JgV38rBajp4W&#10;mGt34y/qi1CJCGGfowITQptL6UtDFv3EtcTRO7vOYoiyq6Tu8BbhtpFpkrxKizXHBYMtbQyV1+Lb&#10;Kni/vGWF6df9I/uko3HHj9N245V6Hg/rOYhAQ/gP/7V3WkGapf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JIcxQAAANwAAAAPAAAAAAAAAAAAAAAAAJgCAABkcnMv&#10;ZG93bnJldi54bWxQSwUGAAAAAAQABAD1AAAAigMAAAAA&#10;" fillcolor="#99cb38 [3204]" stroked="f" strokeweight="1pt"/>
                <v:rect id="四角形 203" o:spid="_x0000_s1050" style="position:absolute;top:10707;width:18288;height:91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jLscA&#10;AADcAAAADwAAAGRycy9kb3ducmV2LnhtbESPQWvCQBSE70L/w/IEL6KbKpQ2zUZEEUo9pFURj4/s&#10;axLMvg3ZbUz99W5B8DjMzDdMsuhNLTpqXWVZwfM0AkGcW11xoeCw30xeQTiPrLG2TAr+yMEifRok&#10;GGt74W/qdr4QAcIuRgWl900spctLMuimtiEO3o9tDfog20LqFi8Bbmo5i6IXabDisFBiQ6uS8vPu&#10;1ygYZ6tNtj5tu6PZu2vWvH1tu8+lUqNhv3wH4an3j/C9/aEVzOZz+D8TjoB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64y7HAAAA3AAAAA8AAAAAAAAAAAAAAAAAmAIAAGRy&#10;cy9kb3ducmV2LnhtbFBLBQYAAAAABAAEAPUAAACMAwAAAAA=&#10;" fillcolor="#99cb38 [3204]" stroked="f" strokeweight="1pt">
                  <v:textbox inset=",14.4pt,8.64pt,18pt">
                    <w:txbxContent>
                      <w:p w:rsidR="002C05A8" w:rsidRDefault="002C05A8" w:rsidP="00111218">
                        <w:pPr>
                          <w:spacing w:after="0" w:line="168" w:lineRule="auto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  <w:p w:rsidR="00111218" w:rsidRPr="002C05A8" w:rsidRDefault="00111218" w:rsidP="00111218">
                        <w:pPr>
                          <w:spacing w:after="0" w:line="168" w:lineRule="auto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C05A8"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  <w:t>SCHEMATIC</w:t>
                        </w:r>
                      </w:p>
                      <w:p w:rsidR="00111218" w:rsidRPr="002C05A8" w:rsidRDefault="00111218" w:rsidP="00111218">
                        <w:pPr>
                          <w:spacing w:after="0" w:line="168" w:lineRule="auto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C05A8"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  <w:t>DIAGRAM</w:t>
                        </w:r>
                      </w:p>
                      <w:p w:rsidR="00111218" w:rsidRDefault="00111218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36"/>
                          </w:rPr>
                        </w:pPr>
                      </w:p>
                      <w:p w:rsidR="00111218" w:rsidRDefault="00111218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36"/>
                          </w:rPr>
                        </w:pPr>
                      </w:p>
                      <w:p w:rsidR="00111218" w:rsidRDefault="00111218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36"/>
                          </w:rPr>
                        </w:pPr>
                      </w:p>
                      <w:p w:rsidR="00111218" w:rsidRDefault="00111218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36"/>
                          </w:rPr>
                        </w:pPr>
                      </w:p>
                      <w:p w:rsidR="00111218" w:rsidRDefault="00111218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36"/>
                          </w:rPr>
                        </w:pPr>
                      </w:p>
                      <w:p w:rsidR="00E74969" w:rsidRDefault="00E74969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36"/>
                          </w:rPr>
                        </w:pPr>
                      </w:p>
                      <w:p w:rsidR="00E74969" w:rsidRPr="00E74969" w:rsidRDefault="00E74969" w:rsidP="00111218">
                        <w:pPr>
                          <w:rPr>
                            <w:rFonts w:ascii="Segoe UI Black" w:hAnsi="Segoe UI Black"/>
                            <w:color w:val="FFFFFF" w:themeColor="background1"/>
                            <w:sz w:val="10"/>
                            <w:szCs w:val="36"/>
                          </w:rPr>
                        </w:pPr>
                      </w:p>
                      <w:p w:rsidR="00111218" w:rsidRPr="00E143E7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6"/>
                          </w:rPr>
                        </w:pPr>
                        <w:r w:rsidRPr="00E143E7"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6"/>
                          </w:rPr>
                          <w:t>STANDARD</w:t>
                        </w:r>
                      </w:p>
                      <w:p w:rsidR="00111218" w:rsidRPr="00E143E7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6"/>
                          </w:rPr>
                        </w:pPr>
                        <w:r w:rsidRPr="00E143E7"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6"/>
                          </w:rPr>
                          <w:t>SPECIFICATIONS</w:t>
                        </w:r>
                      </w:p>
                      <w:p w:rsidR="00111218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111218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111218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:rsidR="002C05A8" w:rsidRPr="00E74969" w:rsidRDefault="002C05A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32"/>
                            <w:szCs w:val="26"/>
                          </w:rPr>
                        </w:pPr>
                      </w:p>
                      <w:p w:rsidR="00111218" w:rsidRPr="002C05A8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C05A8"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  <w:t>OPTIONAL DEVICES</w:t>
                        </w:r>
                      </w:p>
                      <w:p w:rsidR="00111218" w:rsidRPr="002C05A8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2C05A8">
                          <w:rPr>
                            <w:rFonts w:ascii="Segoe UI Black" w:hAnsi="Segoe UI Black"/>
                            <w:color w:val="FFFFFF" w:themeColor="background1"/>
                            <w:sz w:val="24"/>
                            <w:szCs w:val="24"/>
                          </w:rPr>
                          <w:t>ARE AVAILABLE</w:t>
                        </w:r>
                      </w:p>
                      <w:p w:rsidR="00111218" w:rsidRDefault="0011121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:rsidR="002C05A8" w:rsidRDefault="002C05A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:rsidR="002C05A8" w:rsidRDefault="002C05A8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:rsidR="00E74969" w:rsidRDefault="00E74969" w:rsidP="00111218">
                        <w:pPr>
                          <w:spacing w:after="0"/>
                          <w:jc w:val="center"/>
                          <w:rPr>
                            <w:rFonts w:ascii="Segoe UI Black" w:hAnsi="Segoe UI Black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  <w:p w:rsidR="00A327F6" w:rsidRPr="00A327F6" w:rsidRDefault="00A327F6" w:rsidP="00111218">
                        <w:pPr>
                          <w:spacing w:after="0"/>
                          <w:jc w:val="center"/>
                          <w:rPr>
                            <w:rFonts w:ascii="Segoe UI Black" w:hAnsi="Segoe UI Black" w:hint="eastAsia"/>
                            <w:color w:val="FFFFFF" w:themeColor="background1"/>
                            <w:sz w:val="21"/>
                            <w:szCs w:val="28"/>
                          </w:rPr>
                        </w:pPr>
                      </w:p>
                      <w:p w:rsidR="00A327F6" w:rsidRPr="00CB5860" w:rsidRDefault="00111218" w:rsidP="00111218">
                        <w:pPr>
                          <w:spacing w:after="0"/>
                          <w:jc w:val="right"/>
                          <w:rPr>
                            <w:rFonts w:ascii="Segoe UI Black" w:hAnsi="Segoe UI Black" w:hint="eastAsia"/>
                            <w:color w:val="FFFFFF" w:themeColor="background1"/>
                            <w:sz w:val="20"/>
                            <w:szCs w:val="28"/>
                          </w:rPr>
                        </w:pPr>
                        <w:r w:rsidRPr="00CB5860"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  <w:t>Sales&amp;</w:t>
                        </w:r>
                      </w:p>
                      <w:p w:rsidR="00C5793B" w:rsidRPr="00CB5860" w:rsidRDefault="00111218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</w:pPr>
                        <w:r w:rsidRPr="00CB5860"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  <w:t>Manufacturing</w:t>
                        </w:r>
                      </w:p>
                      <w:p w:rsidR="00111218" w:rsidRPr="00CB5860" w:rsidRDefault="00111218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</w:pPr>
                        <w:r w:rsidRPr="00CB5860"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  <w:t>Headquarters</w:t>
                        </w:r>
                      </w:p>
                      <w:p w:rsidR="00111218" w:rsidRDefault="00111218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</w:pPr>
                      </w:p>
                      <w:p w:rsidR="009B1623" w:rsidRDefault="009B1623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14"/>
                            <w:szCs w:val="28"/>
                          </w:rPr>
                        </w:pPr>
                      </w:p>
                      <w:p w:rsidR="00C5793B" w:rsidRPr="002C05A8" w:rsidRDefault="00C5793B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14"/>
                            <w:szCs w:val="28"/>
                          </w:rPr>
                        </w:pPr>
                      </w:p>
                      <w:p w:rsidR="009B1623" w:rsidRDefault="009B1623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14"/>
                            <w:szCs w:val="28"/>
                          </w:rPr>
                        </w:pPr>
                      </w:p>
                      <w:p w:rsidR="00C5793B" w:rsidRDefault="00C5793B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14"/>
                            <w:szCs w:val="28"/>
                          </w:rPr>
                        </w:pPr>
                      </w:p>
                      <w:p w:rsidR="00E74969" w:rsidRDefault="00E74969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14"/>
                            <w:szCs w:val="28"/>
                          </w:rPr>
                        </w:pPr>
                      </w:p>
                      <w:p w:rsidR="000C70BD" w:rsidRPr="00A327F6" w:rsidRDefault="000C70BD" w:rsidP="00111218">
                        <w:pPr>
                          <w:spacing w:after="0"/>
                          <w:jc w:val="right"/>
                          <w:rPr>
                            <w:rFonts w:ascii="Segoe UI Black" w:hAnsi="Segoe UI Black" w:hint="eastAsia"/>
                            <w:color w:val="FFFFFF" w:themeColor="background1"/>
                            <w:sz w:val="16"/>
                            <w:szCs w:val="28"/>
                          </w:rPr>
                        </w:pPr>
                      </w:p>
                      <w:p w:rsidR="00111218" w:rsidRPr="00CB5860" w:rsidRDefault="00111218" w:rsidP="00111218">
                        <w:pPr>
                          <w:spacing w:after="0"/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</w:pPr>
                        <w:r w:rsidRPr="00CB5860"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  <w:t>Tokyo Sales Office</w:t>
                        </w:r>
                      </w:p>
                      <w:p w:rsidR="00111218" w:rsidRDefault="00111218" w:rsidP="00111218">
                        <w:pPr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</w:pPr>
                      </w:p>
                      <w:p w:rsidR="009B1623" w:rsidRPr="00A327F6" w:rsidRDefault="009B1623" w:rsidP="00111218">
                        <w:pPr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4"/>
                            <w:szCs w:val="28"/>
                          </w:rPr>
                        </w:pPr>
                      </w:p>
                      <w:p w:rsidR="00111218" w:rsidRPr="00CB5860" w:rsidRDefault="00111218" w:rsidP="00111218">
                        <w:pPr>
                          <w:jc w:val="right"/>
                          <w:rPr>
                            <w:rFonts w:ascii="Segoe UI Black" w:hAnsi="Segoe UI Black"/>
                            <w:color w:val="FFFFFF" w:themeColor="background1"/>
                            <w:sz w:val="22"/>
                            <w:szCs w:val="28"/>
                          </w:rPr>
                        </w:pPr>
                        <w:r w:rsidRPr="00CB5860">
                          <w:rPr>
                            <w:rFonts w:ascii="Segoe UI Black" w:hAnsi="Segoe UI Black"/>
                            <w:color w:val="FFFFFF" w:themeColor="background1"/>
                            <w:sz w:val="20"/>
                            <w:szCs w:val="28"/>
                          </w:rPr>
                          <w:t>Kyushu Sales Office</w:t>
                        </w:r>
                      </w:p>
                    </w:txbxContent>
                  </v:textbox>
                </v:rect>
                <v:shape id="テキスト ボックス 234" o:spid="_x0000_s1051" type="#_x0000_t202" style="position:absolute;top:2318;width:18288;height:103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5t98IA&#10;AADcAAAADwAAAGRycy9kb3ducmV2LnhtbESPQWvCQBSE7wX/w/KE3upGbaSkriIWrddGL94e2dck&#10;NPs27L5q+u9dQehxmJlvmOV6cJ26UIitZwPTSQaKuPK25drA6bh7eQMVBdli55kM/FGE9Wr0tMTC&#10;+it/0aWUWiUIxwINNCJ9oXWsGnIYJ74nTt63Dw4lyVBrG/Ca4K7TsyxbaIctp4UGe9o2VP2Uv86A&#10;7OP0kJ/kcxHO+UduS02BtDHP42HzDkpokP/wo32wBmbzV7ifSUdAr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m33wgAAANwAAAAPAAAAAAAAAAAAAAAAAJgCAABkcnMvZG93&#10;bnJldi54bWxQSwUGAAAAAAQABAD1AAAAhwMAAAAA&#10;" fillcolor="white [3212]" stroked="f" strokeweight=".5pt">
                  <v:textbox inset=",7.2pt,,7.2pt">
                    <w:txbxContent>
                      <w:p w:rsidR="007A765F" w:rsidRPr="002C05A8" w:rsidRDefault="007A765F" w:rsidP="00111218">
                        <w:pPr>
                          <w:pStyle w:val="af4"/>
                          <w:jc w:val="center"/>
                          <w:rPr>
                            <w:rFonts w:ascii="Segoe UI Black" w:eastAsiaTheme="majorEastAsia" w:hAnsi="Segoe UI Black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</w:pPr>
                        <w:r w:rsidRPr="002C05A8">
                          <w:rPr>
                            <w:rFonts w:ascii="Segoe UI Black" w:eastAsiaTheme="majorEastAsia" w:hAnsi="Segoe UI Black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  <w:t>CT-</w:t>
                        </w:r>
                        <w:r w:rsidR="00976ABD">
                          <w:rPr>
                            <w:rFonts w:ascii="Segoe UI Black" w:eastAsiaTheme="majorEastAsia" w:hAnsi="Segoe UI Black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  <w:t>24</w:t>
                        </w:r>
                        <w:r w:rsidRPr="002C05A8">
                          <w:rPr>
                            <w:rFonts w:ascii="Segoe UI Black" w:eastAsiaTheme="majorEastAsia" w:hAnsi="Segoe UI Black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  <w:t>T</w:t>
                        </w:r>
                      </w:p>
                      <w:p w:rsidR="00111218" w:rsidRPr="002C05A8" w:rsidRDefault="00111218" w:rsidP="00111218">
                        <w:pPr>
                          <w:pStyle w:val="af4"/>
                          <w:jc w:val="center"/>
                          <w:rPr>
                            <w:rFonts w:ascii="Segoe UI Black" w:eastAsiaTheme="majorEastAsia" w:hAnsi="Segoe UI Black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</w:pPr>
                        <w:r w:rsidRPr="002C05A8">
                          <w:rPr>
                            <w:rFonts w:ascii="Segoe UI Black" w:eastAsiaTheme="majorEastAsia" w:hAnsi="Segoe UI Black" w:cstheme="majorBidi"/>
                            <w:caps/>
                            <w:color w:val="99CB38" w:themeColor="accent1"/>
                            <w:sz w:val="24"/>
                            <w:szCs w:val="24"/>
                          </w:rPr>
                          <w:t>features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F5536" w:rsidRPr="00D060B5">
        <w:rPr>
          <w:rFonts w:ascii="Meiryo UI" w:hAnsi="Meiryo U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FACFB6" wp14:editId="3BFF1CB5">
                <wp:simplePos x="0" y="0"/>
                <wp:positionH relativeFrom="column">
                  <wp:posOffset>6713806</wp:posOffset>
                </wp:positionH>
                <wp:positionV relativeFrom="paragraph">
                  <wp:posOffset>-5629470</wp:posOffset>
                </wp:positionV>
                <wp:extent cx="666550" cy="565346"/>
                <wp:effectExtent l="0" t="0" r="0" b="6350"/>
                <wp:wrapNone/>
                <wp:docPr id="40" name="円/楕円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550" cy="565346"/>
                        </a:xfrm>
                        <a:prstGeom prst="hexagon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alpha val="20000"/>
                              </a:schemeClr>
                            </a:gs>
                            <a:gs pos="100000">
                              <a:schemeClr val="accent2">
                                <a:alpha val="20000"/>
                              </a:schemeClr>
                            </a:gs>
                          </a:gsLst>
                          <a:lin ang="0" scaled="1"/>
                        </a:gradFill>
                        <a:ln w="6350">
                          <a:noFill/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E917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円/楕円 11" o:spid="_x0000_s1026" type="#_x0000_t9" style="position:absolute;left:0;text-align:left;margin-left:528.65pt;margin-top:-443.25pt;width:52.5pt;height:4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" adj="4580" fillcolor="#99cb38 [3204]" stroked="f" strokeweight=".5pt">
                <v:fill opacity="13107f" color2="#63a537 [3205]" o:opacity2="13107f" angle="90" focus="100%" type="gradient"/>
                <v:stroke dashstyle="1 1"/>
              </v:shape>
            </w:pict>
          </mc:Fallback>
        </mc:AlternateContent>
      </w:r>
      <w:r w:rsidR="006F5536" w:rsidRPr="00D060B5">
        <w:rPr>
          <w:rFonts w:ascii="Meiryo UI" w:hAnsi="Meiryo U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FD304F" wp14:editId="40331766">
                <wp:simplePos x="0" y="0"/>
                <wp:positionH relativeFrom="column">
                  <wp:posOffset>-9488658</wp:posOffset>
                </wp:positionH>
                <wp:positionV relativeFrom="paragraph">
                  <wp:posOffset>1880674</wp:posOffset>
                </wp:positionV>
                <wp:extent cx="1098197" cy="932132"/>
                <wp:effectExtent l="0" t="0" r="6985" b="8255"/>
                <wp:wrapNone/>
                <wp:docPr id="37" name="円/楕円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197" cy="932132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D4818" id="円/楕円 11" o:spid="_x0000_s1026" type="#_x0000_t9" style="position:absolute;left:0;text-align:left;margin-left:-747.15pt;margin-top:148.1pt;width:86.45pt;height:7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" adj="4583" filled="f" strokecolor="black [3213]" strokeweight=".5pt">
                <v:stroke dashstyle="1 1" opacity="6682f"/>
              </v:shape>
            </w:pict>
          </mc:Fallback>
        </mc:AlternateContent>
      </w:r>
      <w:r w:rsidR="006F5536" w:rsidRPr="00D060B5">
        <w:rPr>
          <w:rFonts w:ascii="Meiryo UI" w:hAnsi="Meiryo U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156F96" wp14:editId="68668490">
                <wp:simplePos x="0" y="0"/>
                <wp:positionH relativeFrom="column">
                  <wp:posOffset>-5337566</wp:posOffset>
                </wp:positionH>
                <wp:positionV relativeFrom="paragraph">
                  <wp:posOffset>541215</wp:posOffset>
                </wp:positionV>
                <wp:extent cx="2507397" cy="2128130"/>
                <wp:effectExtent l="0" t="0" r="7620" b="18415"/>
                <wp:wrapNone/>
                <wp:docPr id="35" name="円/楕円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397" cy="2128130"/>
                        </a:xfrm>
                        <a:prstGeom prst="hexagon">
                          <a:avLst/>
                        </a:prstGeom>
                        <a:noFill/>
                        <a:ln w="6350">
                          <a:solidFill>
                            <a:schemeClr val="tx1">
                              <a:alpha val="10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76266" id="円/楕円 11" o:spid="_x0000_s1026" type="#_x0000_t9" style="position:absolute;left:0;text-align:left;margin-left:-420.3pt;margin-top:42.6pt;width:197.45pt;height:167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" adj="4583" filled="f" strokecolor="black [3213]" strokeweight=".5pt">
                <v:stroke dashstyle="1 1" opacity="6682f"/>
              </v:shape>
            </w:pict>
          </mc:Fallback>
        </mc:AlternateContent>
      </w:r>
    </w:p>
    <w:sectPr w:rsidR="0043117B" w:rsidRPr="00D060B5" w:rsidSect="0081628C">
      <w:headerReference w:type="default" r:id="rId24"/>
      <w:pgSz w:w="11906" w:h="16838" w:code="9"/>
      <w:pgMar w:top="1440" w:right="720" w:bottom="1440" w:left="3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6FE89" w14:textId="77777777" w:rsidR="005F6EBF" w:rsidRDefault="005F6EBF" w:rsidP="00A73962">
      <w:pPr>
        <w:spacing w:before="0" w:after="0" w:line="240" w:lineRule="auto"/>
      </w:pPr>
      <w:r>
        <w:separator/>
      </w:r>
    </w:p>
  </w:endnote>
  <w:endnote w:type="continuationSeparator" w:id="0">
    <w:p w14:paraId="3DF15AB3" w14:textId="77777777" w:rsidR="005F6EBF" w:rsidRDefault="005F6EBF" w:rsidP="00A7396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hicago">
    <w:panose1 w:val="020B0806080604040204"/>
    <w:charset w:val="00"/>
    <w:family w:val="swiss"/>
    <w:pitch w:val="variable"/>
    <w:sig w:usb0="00000003" w:usb1="00000000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69275D" w14:textId="77777777" w:rsidR="005F6EBF" w:rsidRDefault="005F6EBF" w:rsidP="00A73962">
      <w:pPr>
        <w:spacing w:before="0" w:after="0" w:line="240" w:lineRule="auto"/>
      </w:pPr>
      <w:r>
        <w:separator/>
      </w:r>
    </w:p>
  </w:footnote>
  <w:footnote w:type="continuationSeparator" w:id="0">
    <w:p w14:paraId="5C99BB9F" w14:textId="77777777" w:rsidR="005F6EBF" w:rsidRDefault="005F6EBF" w:rsidP="00A7396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07344" w14:textId="77777777" w:rsidR="00A73962" w:rsidRDefault="00405C0C">
    <w:pPr>
      <w:pStyle w:val="ab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6397C935" wp14:editId="510EE825">
              <wp:simplePos x="0" y="0"/>
              <wp:positionH relativeFrom="column">
                <wp:posOffset>-1972945</wp:posOffset>
              </wp:positionH>
              <wp:positionV relativeFrom="margin">
                <wp:posOffset>-659129</wp:posOffset>
              </wp:positionV>
              <wp:extent cx="7698105" cy="1346835"/>
              <wp:effectExtent l="0" t="57150" r="17145" b="62865"/>
              <wp:wrapNone/>
              <wp:docPr id="10" name="グループ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105" cy="1346835"/>
                        <a:chOff x="610395" y="-1"/>
                        <a:chExt cx="7169625" cy="1348087"/>
                      </a:xfrm>
                    </wpg:grpSpPr>
                    <wps:wsp>
                      <wps:cNvPr id="3" name="長方形 1"/>
                      <wps:cNvSpPr/>
                      <wps:spPr>
                        <a:xfrm>
                          <a:off x="610395" y="-1"/>
                          <a:ext cx="2792437" cy="514392"/>
                        </a:xfrm>
                        <a:custGeom>
                          <a:avLst/>
                          <a:gdLst>
                            <a:gd name="connsiteX0" fmla="*/ 0 w 2778276"/>
                            <a:gd name="connsiteY0" fmla="*/ 0 h 471777"/>
                            <a:gd name="connsiteX1" fmla="*/ 2778276 w 2778276"/>
                            <a:gd name="connsiteY1" fmla="*/ 0 h 471777"/>
                            <a:gd name="connsiteX2" fmla="*/ 2778276 w 2778276"/>
                            <a:gd name="connsiteY2" fmla="*/ 471777 h 471777"/>
                            <a:gd name="connsiteX3" fmla="*/ 0 w 2778276"/>
                            <a:gd name="connsiteY3" fmla="*/ 471777 h 471777"/>
                            <a:gd name="connsiteX4" fmla="*/ 0 w 2778276"/>
                            <a:gd name="connsiteY4" fmla="*/ 0 h 471777"/>
                            <a:gd name="connsiteX0" fmla="*/ 0 w 2778276"/>
                            <a:gd name="connsiteY0" fmla="*/ 0 h 499912"/>
                            <a:gd name="connsiteX1" fmla="*/ 2778276 w 2778276"/>
                            <a:gd name="connsiteY1" fmla="*/ 0 h 499912"/>
                            <a:gd name="connsiteX2" fmla="*/ 2778276 w 2778276"/>
                            <a:gd name="connsiteY2" fmla="*/ 471777 h 499912"/>
                            <a:gd name="connsiteX3" fmla="*/ 576775 w 2778276"/>
                            <a:gd name="connsiteY3" fmla="*/ 499912 h 499912"/>
                            <a:gd name="connsiteX4" fmla="*/ 0 w 2778276"/>
                            <a:gd name="connsiteY4" fmla="*/ 0 h 499912"/>
                            <a:gd name="connsiteX0" fmla="*/ 0 w 2792344"/>
                            <a:gd name="connsiteY0" fmla="*/ 0 h 514001"/>
                            <a:gd name="connsiteX1" fmla="*/ 2778276 w 2792344"/>
                            <a:gd name="connsiteY1" fmla="*/ 0 h 514001"/>
                            <a:gd name="connsiteX2" fmla="*/ 2792344 w 2792344"/>
                            <a:gd name="connsiteY2" fmla="*/ 514001 h 514001"/>
                            <a:gd name="connsiteX3" fmla="*/ 576775 w 2792344"/>
                            <a:gd name="connsiteY3" fmla="*/ 499912 h 514001"/>
                            <a:gd name="connsiteX4" fmla="*/ 0 w 2792344"/>
                            <a:gd name="connsiteY4" fmla="*/ 0 h 5140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92344" h="514001">
                              <a:moveTo>
                                <a:pt x="0" y="0"/>
                              </a:moveTo>
                              <a:lnTo>
                                <a:pt x="2778276" y="0"/>
                              </a:lnTo>
                              <a:lnTo>
                                <a:pt x="2792344" y="514001"/>
                              </a:lnTo>
                              <a:lnTo>
                                <a:pt x="576775" y="4999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長方形 2"/>
                      <wps:cNvSpPr/>
                      <wps:spPr>
                        <a:xfrm>
                          <a:off x="2636520" y="0"/>
                          <a:ext cx="5143500" cy="1348086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0 w 4000500"/>
                            <a:gd name="connsiteY3" fmla="*/ 800100 h 800100"/>
                            <a:gd name="connsiteX4" fmla="*/ 0 w 4000500"/>
                            <a:gd name="connsiteY4" fmla="*/ 0 h 800100"/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792480 w 4000500"/>
                            <a:gd name="connsiteY3" fmla="*/ 800100 h 800100"/>
                            <a:gd name="connsiteX4" fmla="*/ 0 w 4000500"/>
                            <a:gd name="connsiteY4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2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88EB37" id="グループ 10" o:spid="_x0000_s1026" style="position:absolute;left:0;text-align:left;margin-left:-155.35pt;margin-top:-51.9pt;width:606.15pt;height:106.05pt;z-index:251672576;mso-position-vertical-relative:margin;mso-width-relative:margin;mso-height-relative:margin" coordorigin="6103" coordsize="71696,1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">
              <v:shape id="長方形 1" o:spid="_x0000_s1027" style="position:absolute;left:6103;width:27925;height:5143;visibility:visible;mso-wrap-style:square;v-text-anchor:middle" coordsize="2792344,514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/pR78A&#10;AADaAAAADwAAAGRycy9kb3ducmV2LnhtbERPy4rCMBTdC/5DuMLsNHUEGapR1EGQgUF8IC6vzbUN&#10;Nje1yWj9ezMguDyc93ja2FLcqPbGsYJ+LwFBnDltOFew3y27XyB8QNZYOiYFD/IwnbRbY0y1u/OG&#10;btuQixjCPkUFRQhVKqXPCrLoe64ijtzZ1RZDhHUudY33GG5L+ZkkQ2nRcGwosKJFQdll+2cV/NKm&#10;f9mFOOK0/jHN9xHn5nBV6qPTzEYgAjXhLX65V1rBAP6vxBsgJ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X+lHvwAAANoAAAAPAAAAAAAAAAAAAAAAAJgCAABkcnMvZG93bnJl&#10;di54bWxQSwUGAAAAAAQABAD1AAAAhAMAAAAA&#10;" path="m,l2778276,r14068,514001l576775,499912,,xe" fillcolor="#d2cdaf [2894]" stroked="f" strokeweight="1pt">
                <v:stroke joinstyle="miter"/>
                <v:path arrowok="t" o:connecttype="custom" o:connectlocs="0,0;2778369,0;2792437,514392;576794,500292;0,0" o:connectangles="0,0,0,0,0"/>
              </v:shape>
              <v:shape id="長方形 2" o:spid="_x0000_s1028" style="position:absolute;left:26365;width:51435;height:13480;visibility:visible;mso-wrap-style:square;v-text-anchor:middle" coordsize="4000500,800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1WjsIA&#10;AADbAAAADwAAAGRycy9kb3ducmV2LnhtbERPTWvCQBC9F/wPywje6sZi2xCzES0IpbSHRkWPQ3ZM&#10;FrOzIbvV+O/dQqG3ebzPyZeDbcWFem8cK5hNExDEldOGawW77eYxBeEDssbWMSm4kYdlMXrIMdPu&#10;yt90KUMtYgj7DBU0IXSZlL5qyKKfuo44cifXWwwR9rXUPV5juG3lU5K8SIuGY0ODHb01VJ3LH6tg&#10;vin3XyZdh8/UVuYjKY+vh71TajIeVgsQgYbwL/5zv+s4/xl+f4kH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VaOwgAAANsAAAAPAAAAAAAAAAAAAAAAAJgCAABkcnMvZG93&#10;bnJldi54bWxQSwUGAAAAAAQABAD1AAAAhwMAAAAA&#10;" path="m,l4000500,r,800100l792480,800100,,xe" fillcolor="#99cb38 [3204]" stroked="f" strokeweight="1pt">
                <v:fill color2="#63a537 [3205]" rotate="t" focus="100%" type="gradient"/>
                <v:stroke joinstyle="miter"/>
                <v:shadow on="t" color="black" opacity="26214f" origin=".5" offset="-3pt,0"/>
                <v:path arrowok="t" o:connecttype="custom" o:connectlocs="0,0;5143500,0;5143500,1348086;1018903,1348086;0,0" o:connectangles="0,0,0,0,0"/>
              </v:shape>
              <w10:wrap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6716B"/>
    <w:multiLevelType w:val="hybridMultilevel"/>
    <w:tmpl w:val="70D03E52"/>
    <w:lvl w:ilvl="0" w:tplc="1A1AA04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1B5337" w:themeColor="accent3" w:themeShade="8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754314"/>
    <w:multiLevelType w:val="hybridMultilevel"/>
    <w:tmpl w:val="37E258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E66D86"/>
    <w:multiLevelType w:val="hybridMultilevel"/>
    <w:tmpl w:val="1798A7AE"/>
    <w:lvl w:ilvl="0" w:tplc="5BE27950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A566581"/>
    <w:multiLevelType w:val="hybridMultilevel"/>
    <w:tmpl w:val="AEC67E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125EC7"/>
    <w:multiLevelType w:val="hybridMultilevel"/>
    <w:tmpl w:val="7B747CC0"/>
    <w:lvl w:ilvl="0" w:tplc="D19610E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201A78"/>
    <w:multiLevelType w:val="hybridMultilevel"/>
    <w:tmpl w:val="6720AC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A306E5"/>
    <w:multiLevelType w:val="hybridMultilevel"/>
    <w:tmpl w:val="725C914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506874AE"/>
    <w:multiLevelType w:val="hybridMultilevel"/>
    <w:tmpl w:val="1B9A62FE"/>
    <w:lvl w:ilvl="0" w:tplc="FEB059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4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5C23C9"/>
    <w:multiLevelType w:val="hybridMultilevel"/>
    <w:tmpl w:val="3B62AEB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690A6C82"/>
    <w:multiLevelType w:val="hybridMultilevel"/>
    <w:tmpl w:val="747C3A30"/>
    <w:lvl w:ilvl="0" w:tplc="0409000B">
      <w:start w:val="1"/>
      <w:numFmt w:val="bullet"/>
      <w:lvlText w:val="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0" w15:restartNumberingAfterBreak="0">
    <w:nsid w:val="72394954"/>
    <w:multiLevelType w:val="hybridMultilevel"/>
    <w:tmpl w:val="D8CA435A"/>
    <w:lvl w:ilvl="0" w:tplc="4E1259AE">
      <w:numFmt w:val="bullet"/>
      <w:lvlText w:val="●"/>
      <w:lvlJc w:val="left"/>
      <w:pPr>
        <w:ind w:left="360" w:hanging="360"/>
      </w:pPr>
      <w:rPr>
        <w:rFonts w:ascii="ＭＳ Ｐゴシック" w:eastAsia="ＭＳ Ｐゴシック" w:hAnsi="ＭＳ Ｐゴシック" w:cs="Tahoma" w:hint="eastAsia"/>
        <w:sz w:val="9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E155F8"/>
    <w:multiLevelType w:val="hybridMultilevel"/>
    <w:tmpl w:val="71B494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C9B0E7B"/>
    <w:multiLevelType w:val="singleLevel"/>
    <w:tmpl w:val="61208C28"/>
    <w:lvl w:ilvl="0">
      <w:numFmt w:val="bullet"/>
      <w:lvlText w:val="※"/>
      <w:lvlJc w:val="left"/>
      <w:pPr>
        <w:tabs>
          <w:tab w:val="num" w:pos="435"/>
        </w:tabs>
        <w:ind w:left="435" w:hanging="435"/>
      </w:pPr>
      <w:rPr>
        <w:rFonts w:ascii="ＭＳ 明朝" w:eastAsia="ＭＳ 明朝" w:hAnsi="Century" w:hint="eastAsia"/>
        <w:b/>
      </w:rPr>
    </w:lvl>
  </w:abstractNum>
  <w:num w:numId="1" w16cid:durableId="267585373">
    <w:abstractNumId w:val="6"/>
  </w:num>
  <w:num w:numId="2" w16cid:durableId="843401473">
    <w:abstractNumId w:val="0"/>
  </w:num>
  <w:num w:numId="3" w16cid:durableId="356543647">
    <w:abstractNumId w:val="7"/>
  </w:num>
  <w:num w:numId="4" w16cid:durableId="295533192">
    <w:abstractNumId w:val="10"/>
  </w:num>
  <w:num w:numId="5" w16cid:durableId="1784574932">
    <w:abstractNumId w:val="2"/>
  </w:num>
  <w:num w:numId="6" w16cid:durableId="28146279">
    <w:abstractNumId w:val="1"/>
  </w:num>
  <w:num w:numId="7" w16cid:durableId="1883055744">
    <w:abstractNumId w:val="5"/>
  </w:num>
  <w:num w:numId="8" w16cid:durableId="1581211668">
    <w:abstractNumId w:val="12"/>
  </w:num>
  <w:num w:numId="9" w16cid:durableId="1749115991">
    <w:abstractNumId w:val="11"/>
  </w:num>
  <w:num w:numId="10" w16cid:durableId="1634750812">
    <w:abstractNumId w:val="9"/>
  </w:num>
  <w:num w:numId="11" w16cid:durableId="146167307">
    <w:abstractNumId w:val="3"/>
  </w:num>
  <w:num w:numId="12" w16cid:durableId="1264222002">
    <w:abstractNumId w:val="4"/>
  </w:num>
  <w:num w:numId="13" w16cid:durableId="5319192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A2"/>
    <w:rsid w:val="00017E10"/>
    <w:rsid w:val="00041BDD"/>
    <w:rsid w:val="0004678B"/>
    <w:rsid w:val="0005265C"/>
    <w:rsid w:val="00064E34"/>
    <w:rsid w:val="00065BB5"/>
    <w:rsid w:val="00066146"/>
    <w:rsid w:val="000871D7"/>
    <w:rsid w:val="00097252"/>
    <w:rsid w:val="000A3B4C"/>
    <w:rsid w:val="000B1DC1"/>
    <w:rsid w:val="000C18AA"/>
    <w:rsid w:val="000C1EFE"/>
    <w:rsid w:val="000C70BD"/>
    <w:rsid w:val="000C70C2"/>
    <w:rsid w:val="00111218"/>
    <w:rsid w:val="00133DBB"/>
    <w:rsid w:val="00150F68"/>
    <w:rsid w:val="00155369"/>
    <w:rsid w:val="00155D9C"/>
    <w:rsid w:val="00187255"/>
    <w:rsid w:val="001C263B"/>
    <w:rsid w:val="001C6A99"/>
    <w:rsid w:val="001D5432"/>
    <w:rsid w:val="001E4E9D"/>
    <w:rsid w:val="00203387"/>
    <w:rsid w:val="002152E0"/>
    <w:rsid w:val="00216FBA"/>
    <w:rsid w:val="00217889"/>
    <w:rsid w:val="0022068A"/>
    <w:rsid w:val="00223F3C"/>
    <w:rsid w:val="002345E8"/>
    <w:rsid w:val="00235CDA"/>
    <w:rsid w:val="00236E81"/>
    <w:rsid w:val="002448F1"/>
    <w:rsid w:val="002545DB"/>
    <w:rsid w:val="00284605"/>
    <w:rsid w:val="002923A2"/>
    <w:rsid w:val="002B5D4F"/>
    <w:rsid w:val="002C05A8"/>
    <w:rsid w:val="002C5D9F"/>
    <w:rsid w:val="002D59A2"/>
    <w:rsid w:val="002E5EC0"/>
    <w:rsid w:val="003219F9"/>
    <w:rsid w:val="003240D2"/>
    <w:rsid w:val="00360CE9"/>
    <w:rsid w:val="00373060"/>
    <w:rsid w:val="003B16E0"/>
    <w:rsid w:val="003B51AB"/>
    <w:rsid w:val="003C3C13"/>
    <w:rsid w:val="003D3246"/>
    <w:rsid w:val="003F73A0"/>
    <w:rsid w:val="00404984"/>
    <w:rsid w:val="00405C0C"/>
    <w:rsid w:val="004226A2"/>
    <w:rsid w:val="00423DBB"/>
    <w:rsid w:val="00436683"/>
    <w:rsid w:val="0046364B"/>
    <w:rsid w:val="00466856"/>
    <w:rsid w:val="00467909"/>
    <w:rsid w:val="004B0FE2"/>
    <w:rsid w:val="004B3D0C"/>
    <w:rsid w:val="004B6B3F"/>
    <w:rsid w:val="004E0D47"/>
    <w:rsid w:val="004E243A"/>
    <w:rsid w:val="0053496C"/>
    <w:rsid w:val="00566DEE"/>
    <w:rsid w:val="005834D8"/>
    <w:rsid w:val="005A4AB5"/>
    <w:rsid w:val="005C0F38"/>
    <w:rsid w:val="005C2210"/>
    <w:rsid w:val="005D336E"/>
    <w:rsid w:val="005E6309"/>
    <w:rsid w:val="005F6EBF"/>
    <w:rsid w:val="00607A46"/>
    <w:rsid w:val="0061783A"/>
    <w:rsid w:val="0062123A"/>
    <w:rsid w:val="00621A41"/>
    <w:rsid w:val="00625DEC"/>
    <w:rsid w:val="00646E75"/>
    <w:rsid w:val="006678EB"/>
    <w:rsid w:val="006770CA"/>
    <w:rsid w:val="006773E0"/>
    <w:rsid w:val="006947FF"/>
    <w:rsid w:val="006B2FA2"/>
    <w:rsid w:val="006D3A47"/>
    <w:rsid w:val="006E3B5C"/>
    <w:rsid w:val="006F5536"/>
    <w:rsid w:val="0070183E"/>
    <w:rsid w:val="00723BFF"/>
    <w:rsid w:val="007330E9"/>
    <w:rsid w:val="007374B2"/>
    <w:rsid w:val="00740B88"/>
    <w:rsid w:val="00764651"/>
    <w:rsid w:val="00785819"/>
    <w:rsid w:val="00796812"/>
    <w:rsid w:val="007A765F"/>
    <w:rsid w:val="007F0C36"/>
    <w:rsid w:val="007F647D"/>
    <w:rsid w:val="00805797"/>
    <w:rsid w:val="0081628C"/>
    <w:rsid w:val="00827510"/>
    <w:rsid w:val="008579A0"/>
    <w:rsid w:val="00865A6A"/>
    <w:rsid w:val="0088088E"/>
    <w:rsid w:val="00892C78"/>
    <w:rsid w:val="008944C7"/>
    <w:rsid w:val="008A12A9"/>
    <w:rsid w:val="008B48DA"/>
    <w:rsid w:val="008C337D"/>
    <w:rsid w:val="008D6FAD"/>
    <w:rsid w:val="00903925"/>
    <w:rsid w:val="0091088D"/>
    <w:rsid w:val="00937F9F"/>
    <w:rsid w:val="009444B3"/>
    <w:rsid w:val="00947584"/>
    <w:rsid w:val="00976ABD"/>
    <w:rsid w:val="0098624A"/>
    <w:rsid w:val="009B1623"/>
    <w:rsid w:val="009C1841"/>
    <w:rsid w:val="009C7021"/>
    <w:rsid w:val="00A10D18"/>
    <w:rsid w:val="00A126B4"/>
    <w:rsid w:val="00A20011"/>
    <w:rsid w:val="00A277C0"/>
    <w:rsid w:val="00A327F6"/>
    <w:rsid w:val="00A33ADC"/>
    <w:rsid w:val="00A37BD8"/>
    <w:rsid w:val="00A60F4B"/>
    <w:rsid w:val="00A73962"/>
    <w:rsid w:val="00AA3E47"/>
    <w:rsid w:val="00AB604B"/>
    <w:rsid w:val="00AC195C"/>
    <w:rsid w:val="00AC29EE"/>
    <w:rsid w:val="00AD10A1"/>
    <w:rsid w:val="00AE0B54"/>
    <w:rsid w:val="00B00E3E"/>
    <w:rsid w:val="00B01F73"/>
    <w:rsid w:val="00B03C50"/>
    <w:rsid w:val="00B053E7"/>
    <w:rsid w:val="00B067C3"/>
    <w:rsid w:val="00B37919"/>
    <w:rsid w:val="00B55889"/>
    <w:rsid w:val="00B60A63"/>
    <w:rsid w:val="00B65A30"/>
    <w:rsid w:val="00BA23BC"/>
    <w:rsid w:val="00BA61AF"/>
    <w:rsid w:val="00BF4482"/>
    <w:rsid w:val="00BF7B59"/>
    <w:rsid w:val="00C131A6"/>
    <w:rsid w:val="00C208AD"/>
    <w:rsid w:val="00C23C4E"/>
    <w:rsid w:val="00C250D0"/>
    <w:rsid w:val="00C37F8E"/>
    <w:rsid w:val="00C436D5"/>
    <w:rsid w:val="00C46F8E"/>
    <w:rsid w:val="00C52EA2"/>
    <w:rsid w:val="00C57167"/>
    <w:rsid w:val="00C5793B"/>
    <w:rsid w:val="00CB5860"/>
    <w:rsid w:val="00CD413F"/>
    <w:rsid w:val="00CD4370"/>
    <w:rsid w:val="00CF7DA1"/>
    <w:rsid w:val="00D060B5"/>
    <w:rsid w:val="00D105DE"/>
    <w:rsid w:val="00D25250"/>
    <w:rsid w:val="00D375C1"/>
    <w:rsid w:val="00D54B86"/>
    <w:rsid w:val="00D56C9E"/>
    <w:rsid w:val="00D7528A"/>
    <w:rsid w:val="00D90AFC"/>
    <w:rsid w:val="00D97F09"/>
    <w:rsid w:val="00DB4C03"/>
    <w:rsid w:val="00DC6243"/>
    <w:rsid w:val="00DE0304"/>
    <w:rsid w:val="00E00E08"/>
    <w:rsid w:val="00E114EC"/>
    <w:rsid w:val="00E143E7"/>
    <w:rsid w:val="00E15164"/>
    <w:rsid w:val="00E174A2"/>
    <w:rsid w:val="00E24370"/>
    <w:rsid w:val="00E25057"/>
    <w:rsid w:val="00E44F98"/>
    <w:rsid w:val="00E5185D"/>
    <w:rsid w:val="00E51956"/>
    <w:rsid w:val="00E55D74"/>
    <w:rsid w:val="00E57CEC"/>
    <w:rsid w:val="00E74969"/>
    <w:rsid w:val="00EA194A"/>
    <w:rsid w:val="00EA6114"/>
    <w:rsid w:val="00EB2F7C"/>
    <w:rsid w:val="00EB788C"/>
    <w:rsid w:val="00EC1D4D"/>
    <w:rsid w:val="00ED73EC"/>
    <w:rsid w:val="00EE23CF"/>
    <w:rsid w:val="00F40249"/>
    <w:rsid w:val="00F62E85"/>
    <w:rsid w:val="00F63628"/>
    <w:rsid w:val="00F85F10"/>
    <w:rsid w:val="00F948CB"/>
    <w:rsid w:val="00FC7E38"/>
    <w:rsid w:val="00FE0F43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EA2C1"/>
  <w14:defaultImageDpi w14:val="32767"/>
  <w15:chartTrackingRefBased/>
  <w15:docId w15:val="{98C9813F-DE63-4112-8B1B-96BA6DD3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812"/>
    <w:pPr>
      <w:spacing w:before="40" w:after="160" w:line="216" w:lineRule="auto"/>
    </w:pPr>
    <w:rPr>
      <w:rFonts w:eastAsia="Meiryo UI"/>
      <w:color w:val="595959" w:themeColor="text1" w:themeTint="A6"/>
      <w:kern w:val="20"/>
      <w:sz w:val="18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796812"/>
    <w:pPr>
      <w:spacing w:before="0" w:after="360" w:line="240" w:lineRule="auto"/>
      <w:contextualSpacing/>
      <w:outlineLvl w:val="0"/>
    </w:pPr>
    <w:rPr>
      <w:rFonts w:asciiTheme="majorHAnsi" w:hAnsiTheme="majorHAnsi" w:cstheme="majorBidi"/>
      <w:caps/>
      <w:color w:val="729928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796812"/>
    <w:pPr>
      <w:keepNext/>
      <w:keepLines/>
      <w:spacing w:after="0"/>
      <w:outlineLvl w:val="1"/>
    </w:pPr>
    <w:rPr>
      <w:rFonts w:asciiTheme="majorHAnsi" w:hAnsiTheme="majorHAnsi" w:cstheme="majorBidi"/>
      <w:color w:val="72992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8"/>
    <w:rsid w:val="00796812"/>
    <w:rPr>
      <w:rFonts w:asciiTheme="majorHAnsi" w:eastAsia="Meiryo UI" w:hAnsiTheme="majorHAnsi" w:cstheme="majorBidi"/>
      <w:caps/>
      <w:color w:val="729928" w:themeColor="accent1" w:themeShade="BF"/>
      <w:kern w:val="20"/>
      <w:sz w:val="20"/>
      <w:szCs w:val="20"/>
    </w:rPr>
  </w:style>
  <w:style w:type="character" w:customStyle="1" w:styleId="20">
    <w:name w:val="見出し 2 (文字)"/>
    <w:basedOn w:val="a0"/>
    <w:link w:val="2"/>
    <w:uiPriority w:val="9"/>
    <w:rsid w:val="00796812"/>
    <w:rPr>
      <w:rFonts w:asciiTheme="majorHAnsi" w:eastAsia="Meiryo UI" w:hAnsiTheme="majorHAnsi" w:cstheme="majorBidi"/>
      <w:color w:val="729928" w:themeColor="accent1" w:themeShade="BF"/>
      <w:kern w:val="20"/>
      <w:sz w:val="26"/>
      <w:szCs w:val="26"/>
    </w:rPr>
  </w:style>
  <w:style w:type="paragraph" w:styleId="a3">
    <w:name w:val="Salutation"/>
    <w:basedOn w:val="a"/>
    <w:link w:val="a4"/>
    <w:uiPriority w:val="4"/>
    <w:unhideWhenUsed/>
    <w:qFormat/>
    <w:rsid w:val="00796812"/>
    <w:pPr>
      <w:spacing w:before="720"/>
    </w:pPr>
  </w:style>
  <w:style w:type="character" w:customStyle="1" w:styleId="a4">
    <w:name w:val="挨拶文 (文字)"/>
    <w:basedOn w:val="a0"/>
    <w:link w:val="a3"/>
    <w:uiPriority w:val="4"/>
    <w:rsid w:val="00796812"/>
    <w:rPr>
      <w:rFonts w:eastAsia="Meiryo UI"/>
      <w:color w:val="595959" w:themeColor="text1" w:themeTint="A6"/>
      <w:kern w:val="20"/>
      <w:sz w:val="20"/>
      <w:szCs w:val="20"/>
    </w:rPr>
  </w:style>
  <w:style w:type="paragraph" w:styleId="a5">
    <w:name w:val="Closing"/>
    <w:basedOn w:val="a"/>
    <w:next w:val="a6"/>
    <w:link w:val="a7"/>
    <w:uiPriority w:val="6"/>
    <w:unhideWhenUsed/>
    <w:qFormat/>
    <w:rsid w:val="00796812"/>
    <w:pPr>
      <w:spacing w:before="480" w:after="960" w:line="240" w:lineRule="auto"/>
    </w:pPr>
  </w:style>
  <w:style w:type="character" w:customStyle="1" w:styleId="a7">
    <w:name w:val="結語 (文字)"/>
    <w:basedOn w:val="a0"/>
    <w:link w:val="a5"/>
    <w:uiPriority w:val="6"/>
    <w:rsid w:val="00796812"/>
    <w:rPr>
      <w:rFonts w:eastAsia="Meiryo UI"/>
      <w:color w:val="595959" w:themeColor="text1" w:themeTint="A6"/>
      <w:kern w:val="20"/>
      <w:sz w:val="20"/>
      <w:szCs w:val="20"/>
    </w:rPr>
  </w:style>
  <w:style w:type="paragraph" w:styleId="a6">
    <w:name w:val="Signature"/>
    <w:basedOn w:val="a"/>
    <w:link w:val="a8"/>
    <w:uiPriority w:val="7"/>
    <w:unhideWhenUsed/>
    <w:qFormat/>
    <w:rsid w:val="00EB788C"/>
    <w:pPr>
      <w:spacing w:after="0"/>
    </w:pPr>
    <w:rPr>
      <w:b/>
      <w:bCs/>
    </w:rPr>
  </w:style>
  <w:style w:type="character" w:customStyle="1" w:styleId="a8">
    <w:name w:val="署名 (文字)"/>
    <w:basedOn w:val="a0"/>
    <w:link w:val="a6"/>
    <w:uiPriority w:val="7"/>
    <w:rsid w:val="00EB788C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character" w:styleId="a9">
    <w:name w:val="Strong"/>
    <w:basedOn w:val="a0"/>
    <w:uiPriority w:val="1"/>
    <w:semiHidden/>
    <w:rsid w:val="003F73A0"/>
    <w:rPr>
      <w:b/>
      <w:bCs/>
    </w:rPr>
  </w:style>
  <w:style w:type="paragraph" w:customStyle="1" w:styleId="aa">
    <w:name w:val="連絡先情報"/>
    <w:basedOn w:val="a"/>
    <w:uiPriority w:val="1"/>
    <w:qFormat/>
    <w:rsid w:val="003F73A0"/>
    <w:pPr>
      <w:spacing w:before="0" w:after="0"/>
    </w:pPr>
  </w:style>
  <w:style w:type="paragraph" w:styleId="Web">
    <w:name w:val="Normal (Web)"/>
    <w:basedOn w:val="a"/>
    <w:uiPriority w:val="99"/>
    <w:semiHidden/>
    <w:unhideWhenUsed/>
    <w:rsid w:val="004B6B3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9681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c">
    <w:name w:val="ヘッダー (文字)"/>
    <w:basedOn w:val="a0"/>
    <w:link w:val="ab"/>
    <w:uiPriority w:val="99"/>
    <w:rsid w:val="00796812"/>
    <w:rPr>
      <w:rFonts w:eastAsia="Meiryo UI"/>
      <w:color w:val="595959" w:themeColor="text1" w:themeTint="A6"/>
      <w:kern w:val="2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9681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e">
    <w:name w:val="フッター (文字)"/>
    <w:basedOn w:val="a0"/>
    <w:link w:val="ad"/>
    <w:uiPriority w:val="99"/>
    <w:rsid w:val="00796812"/>
    <w:rPr>
      <w:rFonts w:eastAsia="Meiryo UI"/>
      <w:color w:val="595959" w:themeColor="text1" w:themeTint="A6"/>
      <w:kern w:val="20"/>
      <w:sz w:val="20"/>
      <w:szCs w:val="20"/>
    </w:rPr>
  </w:style>
  <w:style w:type="character" w:styleId="af">
    <w:name w:val="Placeholder Text"/>
    <w:basedOn w:val="a0"/>
    <w:uiPriority w:val="99"/>
    <w:semiHidden/>
    <w:rsid w:val="00F85F10"/>
    <w:rPr>
      <w:color w:val="808080"/>
    </w:rPr>
  </w:style>
  <w:style w:type="paragraph" w:customStyle="1" w:styleId="af0">
    <w:name w:val="ロゴ"/>
    <w:basedOn w:val="a"/>
    <w:qFormat/>
    <w:rsid w:val="00796812"/>
    <w:pPr>
      <w:spacing w:after="0"/>
      <w:ind w:left="-2160"/>
    </w:pPr>
  </w:style>
  <w:style w:type="paragraph" w:customStyle="1" w:styleId="Web0">
    <w:name w:val="Web サイト"/>
    <w:basedOn w:val="a"/>
    <w:qFormat/>
    <w:rsid w:val="00796812"/>
    <w:pPr>
      <w:ind w:left="-2160"/>
    </w:pPr>
  </w:style>
  <w:style w:type="paragraph" w:customStyle="1" w:styleId="af1">
    <w:name w:val="名前"/>
    <w:basedOn w:val="a"/>
    <w:qFormat/>
    <w:rsid w:val="00F85F10"/>
    <w:rPr>
      <w:b/>
      <w:sz w:val="24"/>
      <w:szCs w:val="24"/>
    </w:rPr>
  </w:style>
  <w:style w:type="paragraph" w:styleId="af2">
    <w:name w:val="Title"/>
    <w:basedOn w:val="1"/>
    <w:next w:val="a"/>
    <w:link w:val="af3"/>
    <w:uiPriority w:val="10"/>
    <w:qFormat/>
    <w:rsid w:val="006678EB"/>
    <w:rPr>
      <w:color w:val="4D671B" w:themeColor="accent1" w:themeShade="80"/>
    </w:rPr>
  </w:style>
  <w:style w:type="character" w:customStyle="1" w:styleId="af3">
    <w:name w:val="表題 (文字)"/>
    <w:basedOn w:val="a0"/>
    <w:link w:val="af2"/>
    <w:uiPriority w:val="10"/>
    <w:rsid w:val="006678EB"/>
    <w:rPr>
      <w:rFonts w:asciiTheme="majorHAnsi" w:eastAsiaTheme="majorEastAsia" w:hAnsiTheme="majorHAnsi" w:cstheme="majorBidi"/>
      <w:caps/>
      <w:color w:val="4D671B" w:themeColor="accent1" w:themeShade="80"/>
      <w:kern w:val="20"/>
      <w:sz w:val="20"/>
      <w:szCs w:val="20"/>
    </w:rPr>
  </w:style>
  <w:style w:type="paragraph" w:styleId="af4">
    <w:name w:val="No Spacing"/>
    <w:link w:val="af5"/>
    <w:uiPriority w:val="1"/>
    <w:qFormat/>
    <w:rsid w:val="00796812"/>
    <w:rPr>
      <w:rFonts w:eastAsia="Meiryo UI"/>
      <w:color w:val="595959" w:themeColor="text1" w:themeTint="A6"/>
      <w:kern w:val="2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796812"/>
    <w:pPr>
      <w:spacing w:before="0"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96812"/>
    <w:rPr>
      <w:rFonts w:asciiTheme="majorHAnsi" w:eastAsiaTheme="majorEastAsia" w:hAnsiTheme="majorHAnsi" w:cstheme="majorBidi"/>
      <w:color w:val="595959" w:themeColor="text1" w:themeTint="A6"/>
      <w:kern w:val="20"/>
      <w:sz w:val="18"/>
      <w:szCs w:val="18"/>
    </w:rPr>
  </w:style>
  <w:style w:type="character" w:customStyle="1" w:styleId="af5">
    <w:name w:val="行間詰め (文字)"/>
    <w:basedOn w:val="a0"/>
    <w:link w:val="af4"/>
    <w:uiPriority w:val="1"/>
    <w:rsid w:val="00892C78"/>
    <w:rPr>
      <w:rFonts w:eastAsia="Meiryo UI"/>
      <w:color w:val="595959" w:themeColor="text1" w:themeTint="A6"/>
      <w:kern w:val="20"/>
      <w:sz w:val="20"/>
      <w:szCs w:val="20"/>
    </w:rPr>
  </w:style>
  <w:style w:type="paragraph" w:styleId="af8">
    <w:name w:val="List Paragraph"/>
    <w:basedOn w:val="a"/>
    <w:uiPriority w:val="34"/>
    <w:qFormat/>
    <w:rsid w:val="007374B2"/>
    <w:pPr>
      <w:spacing w:before="0" w:after="240" w:line="240" w:lineRule="auto"/>
    </w:pPr>
    <w:rPr>
      <w:rFonts w:ascii="Meiryo UI" w:hAnsi="Meiryo UI" w:cs="Times New Roman"/>
      <w:color w:val="000000" w:themeColor="text1"/>
      <w:kern w:val="0"/>
      <w:sz w:val="24"/>
      <w:szCs w:val="24"/>
    </w:rPr>
  </w:style>
  <w:style w:type="paragraph" w:customStyle="1" w:styleId="21">
    <w:name w:val="返信先住所 2"/>
    <w:basedOn w:val="a"/>
    <w:rsid w:val="006770CA"/>
    <w:pPr>
      <w:widowControl w:val="0"/>
      <w:spacing w:before="0" w:after="0" w:line="240" w:lineRule="auto"/>
      <w:jc w:val="both"/>
    </w:pPr>
    <w:rPr>
      <w:rFonts w:ascii="Century" w:eastAsia="ＭＳ 明朝" w:hAnsi="Century" w:cs="Times New Roman"/>
      <w:color w:val="auto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image" Target="media/image3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dib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in\AppData\Roaming\Microsoft\Templates\&#20845;&#35282;&#24418;&#12398;&#12524;&#12479;&#12540;&#12504;&#12483;&#12489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41DEB6-F6AA-4D14-BBE0-FBE46C620C7D}" type="doc">
      <dgm:prSet loTypeId="urn:microsoft.com/office/officeart/2009/layout/CircleArrowProcess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BC695759-0417-46FD-95C3-7F2A464DD9F2}">
      <dgm:prSet phldrT="[テキスト]" custT="1"/>
      <dgm:spPr/>
      <dgm:t>
        <a:bodyPr/>
        <a:lstStyle/>
        <a:p>
          <a:r>
            <a:rPr kumimoji="1" lang="en-US" altLang="ja-JP" sz="16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High-Speed&amp;</a:t>
          </a:r>
        </a:p>
        <a:p>
          <a:r>
            <a:rPr kumimoji="1" lang="en-US" altLang="ja-JP" sz="16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High-Accuracy</a:t>
          </a:r>
          <a:endParaRPr kumimoji="1" lang="ja-JP" altLang="en-US" sz="1600">
            <a:latin typeface="HGS創英角ﾎﾟｯﾌﾟ体" panose="040B0A00000000000000" pitchFamily="50" charset="-128"/>
            <a:ea typeface="HGS創英角ﾎﾟｯﾌﾟ体" panose="040B0A00000000000000" pitchFamily="50" charset="-128"/>
          </a:endParaRPr>
        </a:p>
      </dgm:t>
    </dgm:pt>
    <dgm:pt modelId="{B4D97968-878F-47BB-8A62-57AB9DCFC4B0}" type="parTrans" cxnId="{54C2F13D-F801-4BC0-B650-C0871FEA372C}">
      <dgm:prSet/>
      <dgm:spPr/>
      <dgm:t>
        <a:bodyPr/>
        <a:lstStyle/>
        <a:p>
          <a:endParaRPr kumimoji="1" lang="ja-JP" altLang="en-US"/>
        </a:p>
      </dgm:t>
    </dgm:pt>
    <dgm:pt modelId="{8FE7119B-8761-4AB0-A779-BBF1808A14C6}" type="sibTrans" cxnId="{54C2F13D-F801-4BC0-B650-C0871FEA372C}">
      <dgm:prSet/>
      <dgm:spPr/>
      <dgm:t>
        <a:bodyPr/>
        <a:lstStyle/>
        <a:p>
          <a:endParaRPr kumimoji="1" lang="ja-JP" altLang="en-US"/>
        </a:p>
      </dgm:t>
    </dgm:pt>
    <dgm:pt modelId="{E07510A6-C048-4FBF-B163-C3A54C66A0B2}">
      <dgm:prSet phldrT="[テキスト]" custT="1"/>
      <dgm:spPr/>
      <dgm:t>
        <a:bodyPr/>
        <a:lstStyle/>
        <a:p>
          <a:r>
            <a:rPr kumimoji="1" lang="en-US" altLang="ja-JP" sz="16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Safe Design</a:t>
          </a:r>
          <a:endParaRPr kumimoji="1" lang="ja-JP" altLang="en-US" sz="1600">
            <a:latin typeface="HGS創英角ﾎﾟｯﾌﾟ体" panose="040B0A00000000000000" pitchFamily="50" charset="-128"/>
            <a:ea typeface="HGS創英角ﾎﾟｯﾌﾟ体" panose="040B0A00000000000000" pitchFamily="50" charset="-128"/>
          </a:endParaRPr>
        </a:p>
      </dgm:t>
    </dgm:pt>
    <dgm:pt modelId="{79671480-A400-4EAB-8630-3D94D0A91DC2}" type="parTrans" cxnId="{2056518D-9A95-41E3-8C55-88D6807441BF}">
      <dgm:prSet/>
      <dgm:spPr/>
      <dgm:t>
        <a:bodyPr/>
        <a:lstStyle/>
        <a:p>
          <a:endParaRPr kumimoji="1" lang="ja-JP" altLang="en-US"/>
        </a:p>
      </dgm:t>
    </dgm:pt>
    <dgm:pt modelId="{8F7DF772-E04F-4ABD-98A3-189E8AA7FAA2}" type="sibTrans" cxnId="{2056518D-9A95-41E3-8C55-88D6807441BF}">
      <dgm:prSet/>
      <dgm:spPr/>
      <dgm:t>
        <a:bodyPr/>
        <a:lstStyle/>
        <a:p>
          <a:endParaRPr kumimoji="1" lang="ja-JP" altLang="en-US"/>
        </a:p>
      </dgm:t>
    </dgm:pt>
    <dgm:pt modelId="{C3978FA1-9055-42D4-BB4B-2CA8C7E3E8DA}">
      <dgm:prSet phldrT="[テキスト]" custT="1"/>
      <dgm:spPr/>
      <dgm:t>
        <a:bodyPr/>
        <a:lstStyle/>
        <a:p>
          <a:r>
            <a:rPr kumimoji="1" lang="en-US" altLang="ja-JP" sz="1600" b="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Compact</a:t>
          </a:r>
          <a:endParaRPr kumimoji="1" lang="ja-JP" altLang="en-US" sz="1600" b="0">
            <a:latin typeface="HGS創英角ﾎﾟｯﾌﾟ体" panose="040B0A00000000000000" pitchFamily="50" charset="-128"/>
            <a:ea typeface="HGS創英角ﾎﾟｯﾌﾟ体" panose="040B0A00000000000000" pitchFamily="50" charset="-128"/>
          </a:endParaRPr>
        </a:p>
      </dgm:t>
    </dgm:pt>
    <dgm:pt modelId="{FD247A4D-3247-4D8C-A7EF-DFA429D86EE4}" type="parTrans" cxnId="{A07671E5-9C61-4BA5-AB41-E45600C83A65}">
      <dgm:prSet/>
      <dgm:spPr/>
      <dgm:t>
        <a:bodyPr/>
        <a:lstStyle/>
        <a:p>
          <a:endParaRPr kumimoji="1" lang="ja-JP" altLang="en-US"/>
        </a:p>
      </dgm:t>
    </dgm:pt>
    <dgm:pt modelId="{8F28F84E-E5B9-4F8F-96F8-D60928AE676D}" type="sibTrans" cxnId="{A07671E5-9C61-4BA5-AB41-E45600C83A65}">
      <dgm:prSet/>
      <dgm:spPr/>
      <dgm:t>
        <a:bodyPr/>
        <a:lstStyle/>
        <a:p>
          <a:endParaRPr kumimoji="1" lang="ja-JP" altLang="en-US"/>
        </a:p>
      </dgm:t>
    </dgm:pt>
    <dgm:pt modelId="{C9940EB7-A642-4618-B492-5E959C2F2067}" type="pres">
      <dgm:prSet presAssocID="{EF41DEB6-F6AA-4D14-BBE0-FBE46C620C7D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BAC8C28A-9E5B-459A-8C49-823D4313D717}" type="pres">
      <dgm:prSet presAssocID="{BC695759-0417-46FD-95C3-7F2A464DD9F2}" presName="Accent1" presStyleCnt="0"/>
      <dgm:spPr/>
    </dgm:pt>
    <dgm:pt modelId="{C9BB90DF-C105-4073-B5C3-B92258330CFA}" type="pres">
      <dgm:prSet presAssocID="{BC695759-0417-46FD-95C3-7F2A464DD9F2}" presName="Accent" presStyleLbl="node1" presStyleIdx="0" presStyleCnt="3" custScaleX="125134" custScaleY="122629"/>
      <dgm:spPr/>
    </dgm:pt>
    <dgm:pt modelId="{C97DA7C2-FB87-452E-AF41-3E683A14C8F5}" type="pres">
      <dgm:prSet presAssocID="{BC695759-0417-46FD-95C3-7F2A464DD9F2}" presName="Parent1" presStyleLbl="revTx" presStyleIdx="0" presStyleCnt="3" custScaleX="152226" custLinFactNeighborX="2608" custLinFactNeighborY="-16019">
        <dgm:presLayoutVars>
          <dgm:chMax val="1"/>
          <dgm:chPref val="1"/>
          <dgm:bulletEnabled val="1"/>
        </dgm:presLayoutVars>
      </dgm:prSet>
      <dgm:spPr/>
    </dgm:pt>
    <dgm:pt modelId="{45B6812A-2009-4A0E-966D-ECA42B0FA732}" type="pres">
      <dgm:prSet presAssocID="{E07510A6-C048-4FBF-B163-C3A54C66A0B2}" presName="Accent2" presStyleCnt="0"/>
      <dgm:spPr/>
    </dgm:pt>
    <dgm:pt modelId="{C2CCB7FE-830F-46E0-8B6F-CF45F81606D6}" type="pres">
      <dgm:prSet presAssocID="{E07510A6-C048-4FBF-B163-C3A54C66A0B2}" presName="Accent" presStyleLbl="node1" presStyleIdx="1" presStyleCnt="3"/>
      <dgm:spPr/>
    </dgm:pt>
    <dgm:pt modelId="{8E5E52A4-0F07-447E-88F0-6C92B204A36A}" type="pres">
      <dgm:prSet presAssocID="{E07510A6-C048-4FBF-B163-C3A54C66A0B2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272A74B0-9109-41E8-AC0F-E9558676A57C}" type="pres">
      <dgm:prSet presAssocID="{C3978FA1-9055-42D4-BB4B-2CA8C7E3E8DA}" presName="Accent3" presStyleCnt="0"/>
      <dgm:spPr/>
    </dgm:pt>
    <dgm:pt modelId="{DAF4FD78-F783-48DA-8429-A2075B809CAD}" type="pres">
      <dgm:prSet presAssocID="{C3978FA1-9055-42D4-BB4B-2CA8C7E3E8DA}" presName="Accent" presStyleLbl="node1" presStyleIdx="2" presStyleCnt="3"/>
      <dgm:spPr/>
    </dgm:pt>
    <dgm:pt modelId="{988C5478-10C3-4288-A6EA-E6BB0145EDEC}" type="pres">
      <dgm:prSet presAssocID="{C3978FA1-9055-42D4-BB4B-2CA8C7E3E8DA}" presName="Parent3" presStyleLbl="revTx" presStyleIdx="2" presStyleCnt="3" custScaleX="165667">
        <dgm:presLayoutVars>
          <dgm:chMax val="1"/>
          <dgm:chPref val="1"/>
          <dgm:bulletEnabled val="1"/>
        </dgm:presLayoutVars>
      </dgm:prSet>
      <dgm:spPr/>
    </dgm:pt>
  </dgm:ptLst>
  <dgm:cxnLst>
    <dgm:cxn modelId="{E387B500-F7DB-4043-BE6C-67ED11042BED}" type="presOf" srcId="{BC695759-0417-46FD-95C3-7F2A464DD9F2}" destId="{C97DA7C2-FB87-452E-AF41-3E683A14C8F5}" srcOrd="0" destOrd="0" presId="urn:microsoft.com/office/officeart/2009/layout/CircleArrowProcess"/>
    <dgm:cxn modelId="{54C2F13D-F801-4BC0-B650-C0871FEA372C}" srcId="{EF41DEB6-F6AA-4D14-BBE0-FBE46C620C7D}" destId="{BC695759-0417-46FD-95C3-7F2A464DD9F2}" srcOrd="0" destOrd="0" parTransId="{B4D97968-878F-47BB-8A62-57AB9DCFC4B0}" sibTransId="{8FE7119B-8761-4AB0-A779-BBF1808A14C6}"/>
    <dgm:cxn modelId="{2056518D-9A95-41E3-8C55-88D6807441BF}" srcId="{EF41DEB6-F6AA-4D14-BBE0-FBE46C620C7D}" destId="{E07510A6-C048-4FBF-B163-C3A54C66A0B2}" srcOrd="1" destOrd="0" parTransId="{79671480-A400-4EAB-8630-3D94D0A91DC2}" sibTransId="{8F7DF772-E04F-4ABD-98A3-189E8AA7FAA2}"/>
    <dgm:cxn modelId="{571265B0-D87A-4940-A3E3-08D7EF3ABEAA}" type="presOf" srcId="{E07510A6-C048-4FBF-B163-C3A54C66A0B2}" destId="{8E5E52A4-0F07-447E-88F0-6C92B204A36A}" srcOrd="0" destOrd="0" presId="urn:microsoft.com/office/officeart/2009/layout/CircleArrowProcess"/>
    <dgm:cxn modelId="{C26A89BA-2B52-4D60-AA04-54C68B802C9E}" type="presOf" srcId="{EF41DEB6-F6AA-4D14-BBE0-FBE46C620C7D}" destId="{C9940EB7-A642-4618-B492-5E959C2F2067}" srcOrd="0" destOrd="0" presId="urn:microsoft.com/office/officeart/2009/layout/CircleArrowProcess"/>
    <dgm:cxn modelId="{A07671E5-9C61-4BA5-AB41-E45600C83A65}" srcId="{EF41DEB6-F6AA-4D14-BBE0-FBE46C620C7D}" destId="{C3978FA1-9055-42D4-BB4B-2CA8C7E3E8DA}" srcOrd="2" destOrd="0" parTransId="{FD247A4D-3247-4D8C-A7EF-DFA429D86EE4}" sibTransId="{8F28F84E-E5B9-4F8F-96F8-D60928AE676D}"/>
    <dgm:cxn modelId="{93A975FD-F073-433F-82CC-F0BC3D05719C}" type="presOf" srcId="{C3978FA1-9055-42D4-BB4B-2CA8C7E3E8DA}" destId="{988C5478-10C3-4288-A6EA-E6BB0145EDEC}" srcOrd="0" destOrd="0" presId="urn:microsoft.com/office/officeart/2009/layout/CircleArrowProcess"/>
    <dgm:cxn modelId="{ABC966E9-1F54-4B1C-A272-E086701747E2}" type="presParOf" srcId="{C9940EB7-A642-4618-B492-5E959C2F2067}" destId="{BAC8C28A-9E5B-459A-8C49-823D4313D717}" srcOrd="0" destOrd="0" presId="urn:microsoft.com/office/officeart/2009/layout/CircleArrowProcess"/>
    <dgm:cxn modelId="{3BD41DDB-8331-46B7-9E94-735218BF8839}" type="presParOf" srcId="{BAC8C28A-9E5B-459A-8C49-823D4313D717}" destId="{C9BB90DF-C105-4073-B5C3-B92258330CFA}" srcOrd="0" destOrd="0" presId="urn:microsoft.com/office/officeart/2009/layout/CircleArrowProcess"/>
    <dgm:cxn modelId="{7EF1899D-E00B-434F-89F0-84A96554A74E}" type="presParOf" srcId="{C9940EB7-A642-4618-B492-5E959C2F2067}" destId="{C97DA7C2-FB87-452E-AF41-3E683A14C8F5}" srcOrd="1" destOrd="0" presId="urn:microsoft.com/office/officeart/2009/layout/CircleArrowProcess"/>
    <dgm:cxn modelId="{072E3EEA-CC62-41A6-930A-5CC92522A103}" type="presParOf" srcId="{C9940EB7-A642-4618-B492-5E959C2F2067}" destId="{45B6812A-2009-4A0E-966D-ECA42B0FA732}" srcOrd="2" destOrd="0" presId="urn:microsoft.com/office/officeart/2009/layout/CircleArrowProcess"/>
    <dgm:cxn modelId="{C4F77153-0E11-405C-BCD7-399B71EC42B2}" type="presParOf" srcId="{45B6812A-2009-4A0E-966D-ECA42B0FA732}" destId="{C2CCB7FE-830F-46E0-8B6F-CF45F81606D6}" srcOrd="0" destOrd="0" presId="urn:microsoft.com/office/officeart/2009/layout/CircleArrowProcess"/>
    <dgm:cxn modelId="{8400F920-AC14-4EF3-AE09-9CCCEAF0C4B8}" type="presParOf" srcId="{C9940EB7-A642-4618-B492-5E959C2F2067}" destId="{8E5E52A4-0F07-447E-88F0-6C92B204A36A}" srcOrd="3" destOrd="0" presId="urn:microsoft.com/office/officeart/2009/layout/CircleArrowProcess"/>
    <dgm:cxn modelId="{C92A08C3-1540-4C6E-8CFD-A8B0F1D732C2}" type="presParOf" srcId="{C9940EB7-A642-4618-B492-5E959C2F2067}" destId="{272A74B0-9109-41E8-AC0F-E9558676A57C}" srcOrd="4" destOrd="0" presId="urn:microsoft.com/office/officeart/2009/layout/CircleArrowProcess"/>
    <dgm:cxn modelId="{CCC2491A-C7A2-4DF2-8D42-3AA10EBF7E5C}" type="presParOf" srcId="{272A74B0-9109-41E8-AC0F-E9558676A57C}" destId="{DAF4FD78-F783-48DA-8429-A2075B809CAD}" srcOrd="0" destOrd="0" presId="urn:microsoft.com/office/officeart/2009/layout/CircleArrowProcess"/>
    <dgm:cxn modelId="{5C52DBAB-65F7-4969-9551-8D49B61519B7}" type="presParOf" srcId="{C9940EB7-A642-4618-B492-5E959C2F2067}" destId="{988C5478-10C3-4288-A6EA-E6BB0145EDEC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BB90DF-C105-4073-B5C3-B92258330CFA}">
      <dsp:nvSpPr>
        <dsp:cNvPr id="0" name=""/>
        <dsp:cNvSpPr/>
      </dsp:nvSpPr>
      <dsp:spPr>
        <a:xfrm>
          <a:off x="1503087" y="-101020"/>
          <a:ext cx="2234158" cy="2189767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7DA7C2-FB87-452E-AF41-3E683A14C8F5}">
      <dsp:nvSpPr>
        <dsp:cNvPr id="0" name=""/>
        <dsp:cNvSpPr/>
      </dsp:nvSpPr>
      <dsp:spPr>
        <a:xfrm>
          <a:off x="1888897" y="666262"/>
          <a:ext cx="1510264" cy="4959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160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High-Speed&amp;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160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High-Accuracy</a:t>
          </a:r>
          <a:endParaRPr kumimoji="1" lang="ja-JP" altLang="en-US" sz="1600" kern="1200">
            <a:latin typeface="HGS創英角ﾎﾟｯﾌﾟ体" panose="040B0A00000000000000" pitchFamily="50" charset="-128"/>
            <a:ea typeface="HGS創英角ﾎﾟｯﾌﾟ体" panose="040B0A00000000000000" pitchFamily="50" charset="-128"/>
          </a:endParaRPr>
        </a:p>
      </dsp:txBody>
      <dsp:txXfrm>
        <a:off x="1888897" y="666262"/>
        <a:ext cx="1510264" cy="495941"/>
      </dsp:txXfrm>
    </dsp:sp>
    <dsp:sp modelId="{C2CCB7FE-830F-46E0-8B6F-CF45F81606D6}">
      <dsp:nvSpPr>
        <dsp:cNvPr id="0" name=""/>
        <dsp:cNvSpPr/>
      </dsp:nvSpPr>
      <dsp:spPr>
        <a:xfrm>
          <a:off x="1231568" y="1127029"/>
          <a:ext cx="1785413" cy="1785684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E5E52A4-0F07-447E-88F0-6C92B204A36A}">
      <dsp:nvSpPr>
        <dsp:cNvPr id="0" name=""/>
        <dsp:cNvSpPr/>
      </dsp:nvSpPr>
      <dsp:spPr>
        <a:xfrm>
          <a:off x="1628215" y="1777650"/>
          <a:ext cx="992119" cy="4959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160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Safe Design</a:t>
          </a:r>
          <a:endParaRPr kumimoji="1" lang="ja-JP" altLang="en-US" sz="1600" kern="1200">
            <a:latin typeface="HGS創英角ﾎﾟｯﾌﾟ体" panose="040B0A00000000000000" pitchFamily="50" charset="-128"/>
            <a:ea typeface="HGS創英角ﾎﾟｯﾌﾟ体" panose="040B0A00000000000000" pitchFamily="50" charset="-128"/>
          </a:endParaRPr>
        </a:p>
      </dsp:txBody>
      <dsp:txXfrm>
        <a:off x="1628215" y="1777650"/>
        <a:ext cx="992119" cy="495941"/>
      </dsp:txXfrm>
    </dsp:sp>
    <dsp:sp modelId="{DAF4FD78-F783-48DA-8429-A2075B809CAD}">
      <dsp:nvSpPr>
        <dsp:cNvPr id="0" name=""/>
        <dsp:cNvSpPr/>
      </dsp:nvSpPr>
      <dsp:spPr>
        <a:xfrm>
          <a:off x="1854535" y="2275817"/>
          <a:ext cx="1533946" cy="1534561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8C5478-10C3-4288-A6EA-E6BB0145EDEC}">
      <dsp:nvSpPr>
        <dsp:cNvPr id="0" name=""/>
        <dsp:cNvSpPr/>
      </dsp:nvSpPr>
      <dsp:spPr>
        <a:xfrm>
          <a:off x="1798694" y="2811077"/>
          <a:ext cx="1643615" cy="49594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en-US" altLang="ja-JP" sz="1600" b="0" kern="1200">
              <a:latin typeface="HGS創英角ﾎﾟｯﾌﾟ体" panose="040B0A00000000000000" pitchFamily="50" charset="-128"/>
              <a:ea typeface="HGS創英角ﾎﾟｯﾌﾟ体" panose="040B0A00000000000000" pitchFamily="50" charset="-128"/>
            </a:rPr>
            <a:t>Compact</a:t>
          </a:r>
          <a:endParaRPr kumimoji="1" lang="ja-JP" altLang="en-US" sz="1600" b="0" kern="1200">
            <a:latin typeface="HGS創英角ﾎﾟｯﾌﾟ体" panose="040B0A00000000000000" pitchFamily="50" charset="-128"/>
            <a:ea typeface="HGS創英角ﾎﾟｯﾌﾟ体" panose="040B0A00000000000000" pitchFamily="50" charset="-128"/>
          </a:endParaRPr>
        </a:p>
      </dsp:txBody>
      <dsp:txXfrm>
        <a:off x="1798694" y="2811077"/>
        <a:ext cx="1643615" cy="4959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黄緑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D74A8-3B5E-46DD-932C-D963102FAA4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90177D3-0391-4965-A050-27EB09DF62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DDE4A2-1439-4D03-9F89-0AC06C8EC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AB0DDE-4A02-4AD0-A744-7C3588DA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六角形のレターヘッド.dotx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CT-24T_EN</dc:title>
  <dc:subject/>
  <dc:creator/>
  <cp:keywords/>
  <dc:description/>
  <cp:lastModifiedBy>泰満 山中</cp:lastModifiedBy>
  <cp:revision>2</cp:revision>
  <dcterms:created xsi:type="dcterms:W3CDTF">2019-12-05T06:23:00Z</dcterms:created>
  <dcterms:modified xsi:type="dcterms:W3CDTF">2024-11-07T05:52:00Z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